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2F48" w14:textId="77777777" w:rsidR="00854416" w:rsidRPr="00BC4627" w:rsidRDefault="00854416">
      <w:pPr>
        <w:rPr>
          <w:rFonts w:ascii="Arial" w:hAnsi="Arial" w:cs="Arial"/>
        </w:rPr>
      </w:pPr>
    </w:p>
    <w:p w14:paraId="78CAC561" w14:textId="77777777" w:rsidR="00854416" w:rsidRPr="00BC4627" w:rsidRDefault="00854416">
      <w:pPr>
        <w:rPr>
          <w:rFonts w:ascii="Arial" w:hAnsi="Arial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7"/>
        <w:gridCol w:w="850"/>
        <w:gridCol w:w="1040"/>
        <w:gridCol w:w="80"/>
        <w:gridCol w:w="226"/>
        <w:gridCol w:w="390"/>
        <w:gridCol w:w="370"/>
        <w:gridCol w:w="304"/>
        <w:gridCol w:w="410"/>
        <w:gridCol w:w="286"/>
        <w:gridCol w:w="473"/>
        <w:gridCol w:w="21"/>
        <w:gridCol w:w="330"/>
        <w:gridCol w:w="39"/>
        <w:gridCol w:w="207"/>
        <w:gridCol w:w="1134"/>
        <w:gridCol w:w="496"/>
        <w:gridCol w:w="124"/>
        <w:gridCol w:w="591"/>
        <w:gridCol w:w="1487"/>
      </w:tblGrid>
      <w:tr w:rsidR="0010405D" w:rsidRPr="001B48FD" w14:paraId="065BF8B1" w14:textId="77777777">
        <w:trPr>
          <w:cantSplit/>
          <w:trHeight w:val="380"/>
        </w:trPr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0D8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Police n° 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C90C" w14:textId="77777777" w:rsidR="0010405D" w:rsidRPr="00BC4627" w:rsidRDefault="00E55DD9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fldChar w:fldCharType="begin">
                <w:ffData>
                  <w:name w:val="PoliceNr"/>
                  <w:enabled/>
                  <w:calcOnExit w:val="0"/>
                  <w:textInput>
                    <w:default w:val="PoliceNr"/>
                  </w:textInput>
                </w:ffData>
              </w:fldChar>
            </w:r>
            <w:bookmarkStart w:id="0" w:name="PoliceNr"/>
            <w:r w:rsidRPr="00BC4627">
              <w:rPr>
                <w:rFonts w:ascii="Arial" w:hAnsi="Arial" w:cs="Arial"/>
                <w:b/>
                <w:lang w:val="fr-FR"/>
              </w:rPr>
              <w:instrText xml:space="preserve"> FORMTEXT </w:instrText>
            </w:r>
            <w:r w:rsidRPr="00BC4627">
              <w:rPr>
                <w:rFonts w:ascii="Arial" w:hAnsi="Arial" w:cs="Arial"/>
                <w:b/>
                <w:lang w:val="fr-FR"/>
              </w:rPr>
            </w:r>
            <w:r w:rsidRPr="00BC4627">
              <w:rPr>
                <w:rFonts w:ascii="Arial" w:hAnsi="Arial" w:cs="Arial"/>
                <w:b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b/>
                <w:noProof/>
                <w:lang w:val="fr-FR"/>
              </w:rPr>
              <w:t>PoliceNr</w:t>
            </w:r>
            <w:r w:rsidRPr="00BC4627">
              <w:rPr>
                <w:rFonts w:ascii="Arial" w:hAnsi="Arial" w:cs="Arial"/>
                <w:b/>
                <w:lang w:val="fr-FR"/>
              </w:rPr>
              <w:fldChar w:fldCharType="end"/>
            </w:r>
            <w:bookmarkEnd w:id="0"/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C774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5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088ED2" w14:textId="77777777" w:rsidR="0010405D" w:rsidRPr="00BC4627" w:rsidRDefault="0010405D" w:rsidP="001D38B9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BC4627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Déclaration de sinistre </w:t>
            </w:r>
            <w:r w:rsidR="00E77F13" w:rsidRPr="00BC4627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- </w:t>
            </w:r>
            <w:r w:rsidRPr="00BC4627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Assurance sur corps Sport nautique </w:t>
            </w:r>
            <w:r w:rsidR="00E77F13" w:rsidRPr="00BC4627">
              <w:rPr>
                <w:rFonts w:ascii="Arial" w:hAnsi="Arial" w:cs="Arial"/>
                <w:b/>
                <w:sz w:val="28"/>
                <w:szCs w:val="28"/>
                <w:lang w:val="fr-CH"/>
              </w:rPr>
              <w:t>NAUTIMA</w:t>
            </w:r>
            <w:r w:rsidR="00E77F13" w:rsidRPr="00BC4627">
              <w:rPr>
                <w:rFonts w:ascii="Arial" w:hAnsi="Arial" w:cs="Arial"/>
                <w:b/>
                <w:sz w:val="28"/>
                <w:szCs w:val="28"/>
                <w:vertAlign w:val="superscript"/>
                <w:lang w:val="fr-CH"/>
              </w:rPr>
              <w:t>®</w:t>
            </w:r>
            <w:r w:rsidR="00E77F13" w:rsidRPr="00BC4627">
              <w:rPr>
                <w:rFonts w:ascii="Arial" w:hAnsi="Arial" w:cs="Arial"/>
                <w:b/>
                <w:i/>
                <w:iCs/>
                <w:sz w:val="28"/>
                <w:szCs w:val="28"/>
                <w:lang w:val="fr-CH"/>
              </w:rPr>
              <w:t>Swiss</w:t>
            </w:r>
          </w:p>
        </w:tc>
      </w:tr>
      <w:tr w:rsidR="0010405D" w:rsidRPr="00BC4627" w14:paraId="4CA6B62D" w14:textId="77777777">
        <w:trPr>
          <w:cantSplit/>
          <w:trHeight w:val="380"/>
        </w:trPr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04F1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36C6959F" w14:textId="77777777" w:rsidR="0010405D" w:rsidRPr="00BC4627" w:rsidRDefault="0010405D">
            <w:pPr>
              <w:rPr>
                <w:rFonts w:ascii="Arial" w:hAnsi="Arial" w:cs="Arial"/>
                <w:lang w:val="de-CH"/>
              </w:rPr>
            </w:pPr>
            <w:r w:rsidRPr="00BC4627">
              <w:rPr>
                <w:rFonts w:ascii="Arial" w:hAnsi="Arial" w:cs="Arial"/>
                <w:lang w:val="de-CH"/>
              </w:rPr>
              <w:t>Adresse:</w:t>
            </w:r>
          </w:p>
          <w:p w14:paraId="7B66C90E" w14:textId="77777777" w:rsidR="001D38B9" w:rsidRPr="00BC4627" w:rsidRDefault="001D38B9">
            <w:pPr>
              <w:rPr>
                <w:rFonts w:ascii="Arial" w:hAnsi="Arial" w:cs="Arial"/>
                <w:lang w:val="de-CH"/>
              </w:rPr>
            </w:pPr>
          </w:p>
          <w:p w14:paraId="313C0530" w14:textId="77777777" w:rsidR="00C6154E" w:rsidRPr="00BC4627" w:rsidRDefault="00E55DD9">
            <w:pPr>
              <w:rPr>
                <w:rFonts w:ascii="Arial" w:hAnsi="Arial" w:cs="Arial"/>
                <w:lang w:val="de-CH"/>
              </w:rPr>
            </w:pP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Anrede"/>
                  <w:enabled/>
                  <w:calcOnExit w:val="0"/>
                  <w:textInput>
                    <w:default w:val="Anrede"/>
                  </w:textInput>
                </w:ffData>
              </w:fldChar>
            </w:r>
            <w:bookmarkStart w:id="1" w:name="Anrede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Anrede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1"/>
          </w:p>
          <w:p w14:paraId="669FD9E0" w14:textId="77777777" w:rsidR="00E55DD9" w:rsidRPr="00BC4627" w:rsidRDefault="00E55DD9">
            <w:pPr>
              <w:rPr>
                <w:rFonts w:ascii="Arial" w:hAnsi="Arial" w:cs="Arial"/>
                <w:lang w:val="de-CH"/>
              </w:rPr>
            </w:pP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Titel"/>
                  <w:enabled/>
                  <w:calcOnExit w:val="0"/>
                  <w:textInput>
                    <w:default w:val="Titel"/>
                  </w:textInput>
                </w:ffData>
              </w:fldChar>
            </w:r>
            <w:bookmarkStart w:id="2" w:name="Titel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Titel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2"/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Vorname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bookmarkStart w:id="3" w:name="Vorname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Vorname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3"/>
            <w:r w:rsidRPr="00BC4627">
              <w:rPr>
                <w:rFonts w:ascii="Arial" w:hAnsi="Arial" w:cs="Arial"/>
                <w:lang w:val="de-CH"/>
              </w:rPr>
              <w:t xml:space="preserve"> </w:t>
            </w: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Nachname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bookmarkStart w:id="4" w:name="Nachname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Nachname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  <w:p w14:paraId="1D76659B" w14:textId="77777777" w:rsidR="00E55DD9" w:rsidRPr="00BC4627" w:rsidRDefault="00E55DD9">
            <w:pPr>
              <w:rPr>
                <w:rFonts w:ascii="Arial" w:hAnsi="Arial" w:cs="Arial"/>
                <w:lang w:val="de-CH"/>
              </w:rPr>
            </w:pP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Strasse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bookmarkStart w:id="5" w:name="Strasse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Strasse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5"/>
          </w:p>
          <w:p w14:paraId="6224AF1E" w14:textId="77777777" w:rsidR="00E55DD9" w:rsidRPr="00BC4627" w:rsidRDefault="00E55DD9">
            <w:pPr>
              <w:rPr>
                <w:rFonts w:ascii="Arial" w:hAnsi="Arial" w:cs="Arial"/>
                <w:lang w:val="de-CH"/>
              </w:rPr>
            </w:pP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PLZ"/>
                  <w:enabled/>
                  <w:calcOnExit w:val="0"/>
                  <w:textInput>
                    <w:default w:val="PLZ"/>
                  </w:textInput>
                </w:ffData>
              </w:fldChar>
            </w:r>
            <w:bookmarkStart w:id="6" w:name="PLZ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PLZ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6"/>
            <w:r w:rsidRPr="00BC4627">
              <w:rPr>
                <w:rFonts w:ascii="Arial" w:hAnsi="Arial" w:cs="Arial"/>
                <w:lang w:val="de-CH"/>
              </w:rPr>
              <w:t xml:space="preserve"> </w:t>
            </w:r>
            <w:r w:rsidRPr="00BC4627">
              <w:rPr>
                <w:rFonts w:ascii="Arial" w:hAnsi="Arial" w:cs="Arial"/>
                <w:lang w:val="fr-FR"/>
              </w:rPr>
              <w:fldChar w:fldCharType="begin">
                <w:ffData>
                  <w:name w:val="Ort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7" w:name="Ort"/>
            <w:r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BC4627">
              <w:rPr>
                <w:rFonts w:ascii="Arial" w:hAnsi="Arial" w:cs="Arial"/>
                <w:lang w:val="fr-FR"/>
              </w:rPr>
            </w:r>
            <w:r w:rsidRPr="00BC4627">
              <w:rPr>
                <w:rFonts w:ascii="Arial" w:hAnsi="Arial" w:cs="Arial"/>
                <w:lang w:val="fr-FR"/>
              </w:rPr>
              <w:fldChar w:fldCharType="separate"/>
            </w:r>
            <w:r w:rsidRPr="00BC4627">
              <w:rPr>
                <w:rFonts w:ascii="Arial" w:hAnsi="Arial" w:cs="Arial"/>
                <w:noProof/>
                <w:lang w:val="de-CH"/>
              </w:rPr>
              <w:t>Ort</w:t>
            </w:r>
            <w:r w:rsidRPr="00BC4627">
              <w:rPr>
                <w:rFonts w:ascii="Arial" w:hAnsi="Arial" w:cs="Arial"/>
                <w:lang w:val="fr-FR"/>
              </w:rPr>
              <w:fldChar w:fldCharType="end"/>
            </w:r>
            <w:bookmarkEnd w:id="7"/>
          </w:p>
          <w:p w14:paraId="345EFA80" w14:textId="77777777" w:rsidR="001D38B9" w:rsidRPr="00BC4627" w:rsidRDefault="001D38B9">
            <w:pPr>
              <w:rPr>
                <w:rFonts w:ascii="Arial" w:hAnsi="Arial" w:cs="Arial"/>
                <w:lang w:val="de-CH"/>
              </w:rPr>
            </w:pPr>
          </w:p>
          <w:p w14:paraId="3ABCC9DB" w14:textId="77777777" w:rsidR="001D38B9" w:rsidRPr="00BC4627" w:rsidRDefault="001D38B9">
            <w:pPr>
              <w:rPr>
                <w:rFonts w:ascii="Arial" w:hAnsi="Arial" w:cs="Arial"/>
                <w:lang w:val="de-CH"/>
              </w:rPr>
            </w:pPr>
          </w:p>
          <w:p w14:paraId="7798A9BA" w14:textId="77777777" w:rsidR="001D38B9" w:rsidRPr="00BC4627" w:rsidRDefault="001D38B9">
            <w:pPr>
              <w:rPr>
                <w:rFonts w:ascii="Arial" w:hAnsi="Arial" w:cs="Arial"/>
                <w:lang w:val="de-CH"/>
              </w:rPr>
            </w:pPr>
          </w:p>
          <w:p w14:paraId="36B4363D" w14:textId="77777777" w:rsidR="001D38B9" w:rsidRPr="00BC4627" w:rsidRDefault="001D38B9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18AC4" w14:textId="77777777" w:rsidR="0010405D" w:rsidRPr="00BC4627" w:rsidRDefault="0010405D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55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C855B6A" w14:textId="77777777" w:rsidR="00526BEC" w:rsidRPr="00BC4627" w:rsidRDefault="00526BEC">
            <w:pPr>
              <w:rPr>
                <w:rFonts w:ascii="Arial" w:hAnsi="Arial" w:cs="Arial"/>
                <w:lang w:val="de-CH"/>
              </w:rPr>
            </w:pPr>
          </w:p>
          <w:p w14:paraId="2310E6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Veuillez donner des réponses précises à toutes les questions et nous communiquer immédiatement tout ce que vous savez sur le sinistre; même des éléments apparemment secondaires peuvent avoir leur importance!</w:t>
            </w:r>
          </w:p>
          <w:p w14:paraId="5A55390A" w14:textId="77777777" w:rsidR="00E55DD9" w:rsidRPr="00BC4627" w:rsidRDefault="00E55DD9">
            <w:pPr>
              <w:rPr>
                <w:rFonts w:ascii="Arial" w:hAnsi="Arial" w:cs="Arial"/>
                <w:lang w:val="fr-FR"/>
              </w:rPr>
            </w:pPr>
          </w:p>
          <w:p w14:paraId="127A0BB4" w14:textId="77777777" w:rsidR="00E55DD9" w:rsidRPr="00BC4627" w:rsidRDefault="00E55DD9" w:rsidP="00E55DD9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Téléphone:</w:t>
            </w:r>
            <w:r w:rsidRPr="00BC4627">
              <w:rPr>
                <w:rFonts w:ascii="Arial" w:hAnsi="Arial" w:cs="Arial"/>
                <w:lang w:val="fr-FR"/>
              </w:rPr>
              <w:tab/>
              <w:t>…………………………</w:t>
            </w:r>
            <w:r w:rsidR="00E77F13" w:rsidRPr="00BC4627">
              <w:rPr>
                <w:rFonts w:ascii="Arial" w:hAnsi="Arial" w:cs="Arial"/>
                <w:lang w:val="fr-FR"/>
              </w:rPr>
              <w:t>……………….</w:t>
            </w:r>
            <w:r w:rsidRPr="00BC4627">
              <w:rPr>
                <w:rFonts w:ascii="Arial" w:hAnsi="Arial" w:cs="Arial"/>
                <w:lang w:val="fr-FR"/>
              </w:rPr>
              <w:t>……</w:t>
            </w:r>
          </w:p>
          <w:p w14:paraId="6F1FAE69" w14:textId="77777777" w:rsidR="00E55DD9" w:rsidRPr="00BC4627" w:rsidRDefault="00E55DD9">
            <w:pPr>
              <w:rPr>
                <w:rFonts w:ascii="Arial" w:hAnsi="Arial" w:cs="Arial"/>
                <w:lang w:val="fr-FR"/>
              </w:rPr>
            </w:pPr>
          </w:p>
          <w:p w14:paraId="2D72F0ED" w14:textId="77777777" w:rsidR="00E55DD9" w:rsidRPr="00BC4627" w:rsidRDefault="00E55DD9" w:rsidP="00E55DD9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Poste / Banque:</w:t>
            </w:r>
            <w:r w:rsidRPr="00BC4627">
              <w:rPr>
                <w:rFonts w:ascii="Arial" w:hAnsi="Arial" w:cs="Arial"/>
                <w:lang w:val="fr-FR"/>
              </w:rPr>
              <w:tab/>
              <w:t>…………………</w:t>
            </w:r>
            <w:r w:rsidR="00E77F13" w:rsidRPr="00BC4627">
              <w:rPr>
                <w:rFonts w:ascii="Arial" w:hAnsi="Arial" w:cs="Arial"/>
                <w:lang w:val="fr-FR"/>
              </w:rPr>
              <w:t>……………….</w:t>
            </w:r>
            <w:r w:rsidRPr="00BC4627">
              <w:rPr>
                <w:rFonts w:ascii="Arial" w:hAnsi="Arial" w:cs="Arial"/>
                <w:lang w:val="fr-FR"/>
              </w:rPr>
              <w:t>……………</w:t>
            </w:r>
          </w:p>
          <w:p w14:paraId="2D917476" w14:textId="77777777" w:rsidR="00E55DD9" w:rsidRPr="00BC4627" w:rsidRDefault="00E55DD9">
            <w:pPr>
              <w:rPr>
                <w:rFonts w:ascii="Arial" w:hAnsi="Arial" w:cs="Arial"/>
                <w:lang w:val="fr-FR"/>
              </w:rPr>
            </w:pPr>
          </w:p>
          <w:p w14:paraId="402DADD5" w14:textId="77777777" w:rsidR="003E2559" w:rsidRPr="00BC4627" w:rsidRDefault="00E55DD9" w:rsidP="00E55DD9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IBAN:</w:t>
            </w:r>
            <w:r w:rsidRPr="00BC4627">
              <w:rPr>
                <w:rFonts w:ascii="Arial" w:hAnsi="Arial" w:cs="Arial"/>
                <w:lang w:val="fr-FR"/>
              </w:rPr>
              <w:tab/>
              <w:t>……………</w:t>
            </w:r>
            <w:r w:rsidR="00E77F13" w:rsidRPr="00BC4627">
              <w:rPr>
                <w:rFonts w:ascii="Arial" w:hAnsi="Arial" w:cs="Arial"/>
                <w:lang w:val="fr-FR"/>
              </w:rPr>
              <w:t>……………….</w:t>
            </w:r>
            <w:r w:rsidRPr="00BC4627">
              <w:rPr>
                <w:rFonts w:ascii="Arial" w:hAnsi="Arial" w:cs="Arial"/>
                <w:lang w:val="fr-FR"/>
              </w:rPr>
              <w:t>…………………</w:t>
            </w:r>
          </w:p>
          <w:p w14:paraId="33728B7D" w14:textId="77777777" w:rsidR="00526BEC" w:rsidRPr="00BC4627" w:rsidRDefault="00526BEC" w:rsidP="00E55DD9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</w:p>
          <w:p w14:paraId="4C5DFC59" w14:textId="77777777" w:rsidR="003E2559" w:rsidRPr="00BC4627" w:rsidRDefault="003E2559" w:rsidP="00E55DD9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38DC383D" w14:textId="77777777">
        <w:trPr>
          <w:cantSplit/>
          <w:trHeight w:val="378"/>
        </w:trPr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7C001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1.</w:t>
            </w:r>
          </w:p>
        </w:tc>
        <w:tc>
          <w:tcPr>
            <w:tcW w:w="8865" w:type="dxa"/>
            <w:gridSpan w:val="20"/>
          </w:tcPr>
          <w:p w14:paraId="687DB02A" w14:textId="77777777" w:rsidR="0010405D" w:rsidRPr="00BC4627" w:rsidRDefault="0010405D">
            <w:pPr>
              <w:pStyle w:val="berschrift1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Indications sur le véhicule de sport nautique assuré</w:t>
            </w:r>
          </w:p>
        </w:tc>
      </w:tr>
      <w:tr w:rsidR="0010405D" w:rsidRPr="00BC4627" w14:paraId="7D5F1C55" w14:textId="77777777">
        <w:trPr>
          <w:gridBefore w:val="2"/>
          <w:wBefore w:w="354" w:type="dxa"/>
          <w:cantSplit/>
        </w:trPr>
        <w:tc>
          <w:tcPr>
            <w:tcW w:w="4429" w:type="dxa"/>
            <w:gridSpan w:val="10"/>
          </w:tcPr>
          <w:p w14:paraId="73665519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Type:   </w:t>
            </w:r>
            <w:r w:rsidR="00E55DD9" w:rsidRPr="00BC4627">
              <w:rPr>
                <w:rFonts w:ascii="Arial" w:hAnsi="Arial" w:cs="Arial"/>
              </w:rPr>
              <w:fldChar w:fldCharType="begin">
                <w:ffData>
                  <w:name w:val="BOOTSARTx"/>
                  <w:enabled/>
                  <w:calcOnExit w:val="0"/>
                  <w:textInput/>
                </w:ffData>
              </w:fldChar>
            </w:r>
            <w:bookmarkStart w:id="8" w:name="BOOTSARTx"/>
            <w:r w:rsidR="00E55DD9" w:rsidRPr="00BC4627">
              <w:rPr>
                <w:rFonts w:ascii="Arial" w:hAnsi="Arial" w:cs="Arial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</w:rPr>
            </w:r>
            <w:r w:rsidR="00E55DD9" w:rsidRPr="00BC4627">
              <w:rPr>
                <w:rFonts w:ascii="Arial" w:hAnsi="Arial" w:cs="Arial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429" w:type="dxa"/>
            <w:gridSpan w:val="9"/>
          </w:tcPr>
          <w:p w14:paraId="37DB9139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Constructeur + Modèle: </w:t>
            </w:r>
            <w:r w:rsidR="00E55DD9" w:rsidRPr="00BC4627">
              <w:rPr>
                <w:rFonts w:ascii="Arial" w:hAnsi="Arial" w:cs="Arial"/>
              </w:rPr>
              <w:fldChar w:fldCharType="begin">
                <w:ffData>
                  <w:name w:val="Marke_Typ"/>
                  <w:enabled/>
                  <w:calcOnExit w:val="0"/>
                  <w:textInput/>
                </w:ffData>
              </w:fldChar>
            </w:r>
            <w:bookmarkStart w:id="9" w:name="Marke_Typ"/>
            <w:r w:rsidR="00E55DD9" w:rsidRPr="00BC4627">
              <w:rPr>
                <w:rFonts w:ascii="Arial" w:hAnsi="Arial" w:cs="Arial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</w:rPr>
            </w:r>
            <w:r w:rsidR="00E55DD9" w:rsidRPr="00BC4627">
              <w:rPr>
                <w:rFonts w:ascii="Arial" w:hAnsi="Arial" w:cs="Arial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10405D" w:rsidRPr="00BC4627" w14:paraId="7014D046" w14:textId="77777777">
        <w:trPr>
          <w:gridBefore w:val="2"/>
          <w:wBefore w:w="354" w:type="dxa"/>
          <w:trHeight w:val="235"/>
        </w:trPr>
        <w:tc>
          <w:tcPr>
            <w:tcW w:w="4429" w:type="dxa"/>
            <w:gridSpan w:val="10"/>
          </w:tcPr>
          <w:p w14:paraId="44CEE6E9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n° d’immatriculation: </w:t>
            </w:r>
            <w:r w:rsidR="00E55DD9" w:rsidRPr="00BC4627">
              <w:rPr>
                <w:rFonts w:ascii="Arial" w:hAnsi="Arial" w:cs="Arial"/>
              </w:rPr>
              <w:fldChar w:fldCharType="begin">
                <w:ffData>
                  <w:name w:val="ZulassungsNr"/>
                  <w:enabled/>
                  <w:calcOnExit w:val="0"/>
                  <w:textInput/>
                </w:ffData>
              </w:fldChar>
            </w:r>
            <w:bookmarkStart w:id="10" w:name="ZulassungsNr"/>
            <w:r w:rsidR="00E55DD9" w:rsidRPr="00BC4627">
              <w:rPr>
                <w:rFonts w:ascii="Arial" w:hAnsi="Arial" w:cs="Arial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</w:rPr>
            </w:r>
            <w:r w:rsidR="00E55DD9" w:rsidRPr="00BC4627">
              <w:rPr>
                <w:rFonts w:ascii="Arial" w:hAnsi="Arial" w:cs="Arial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  <w:noProof/>
              </w:rPr>
              <w:t> </w:t>
            </w:r>
            <w:r w:rsidR="00E55DD9" w:rsidRPr="00BC4627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429" w:type="dxa"/>
            <w:gridSpan w:val="9"/>
          </w:tcPr>
          <w:p w14:paraId="507D4033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Année de construction: 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begin">
                <w:ffData>
                  <w:name w:val="BAUJAHR"/>
                  <w:enabled/>
                  <w:calcOnExit w:val="0"/>
                  <w:textInput/>
                </w:ffData>
              </w:fldChar>
            </w:r>
            <w:bookmarkStart w:id="11" w:name="BAUJAHR"/>
            <w:r w:rsidR="00E55DD9"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  <w:lang w:val="de-CH"/>
              </w:rPr>
            </w:r>
            <w:r w:rsidR="00E55DD9" w:rsidRPr="00BC4627">
              <w:rPr>
                <w:rFonts w:ascii="Arial" w:hAnsi="Arial" w:cs="Arial"/>
                <w:lang w:val="de-CH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end"/>
            </w:r>
            <w:bookmarkEnd w:id="11"/>
          </w:p>
        </w:tc>
      </w:tr>
      <w:tr w:rsidR="0010405D" w:rsidRPr="00BC4627" w14:paraId="1F0A23C5" w14:textId="77777777">
        <w:trPr>
          <w:gridBefore w:val="2"/>
          <w:wBefore w:w="354" w:type="dxa"/>
          <w:trHeight w:val="232"/>
        </w:trPr>
        <w:tc>
          <w:tcPr>
            <w:tcW w:w="4429" w:type="dxa"/>
            <w:gridSpan w:val="10"/>
          </w:tcPr>
          <w:p w14:paraId="6986EEE9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Marque du moteur / CV: 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begin">
                <w:ffData>
                  <w:name w:val="MOTOR"/>
                  <w:enabled/>
                  <w:calcOnExit w:val="0"/>
                  <w:textInput/>
                </w:ffData>
              </w:fldChar>
            </w:r>
            <w:bookmarkStart w:id="12" w:name="MOTOR"/>
            <w:r w:rsidR="00E55DD9"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  <w:lang w:val="de-CH"/>
              </w:rPr>
            </w:r>
            <w:r w:rsidR="00E55DD9" w:rsidRPr="00BC4627">
              <w:rPr>
                <w:rFonts w:ascii="Arial" w:hAnsi="Arial" w:cs="Arial"/>
                <w:lang w:val="de-CH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end"/>
            </w:r>
            <w:bookmarkEnd w:id="12"/>
          </w:p>
        </w:tc>
        <w:tc>
          <w:tcPr>
            <w:tcW w:w="4429" w:type="dxa"/>
            <w:gridSpan w:val="9"/>
          </w:tcPr>
          <w:p w14:paraId="7888469E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Superficie des voiles: 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begin">
                <w:ffData>
                  <w:name w:val="SEGELFLAECHE"/>
                  <w:enabled/>
                  <w:calcOnExit w:val="0"/>
                  <w:textInput/>
                </w:ffData>
              </w:fldChar>
            </w:r>
            <w:bookmarkStart w:id="13" w:name="SEGELFLAECHE"/>
            <w:r w:rsidR="00E55DD9"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  <w:lang w:val="de-CH"/>
              </w:rPr>
            </w:r>
            <w:r w:rsidR="00E55DD9" w:rsidRPr="00BC4627">
              <w:rPr>
                <w:rFonts w:ascii="Arial" w:hAnsi="Arial" w:cs="Arial"/>
                <w:lang w:val="de-CH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end"/>
            </w:r>
            <w:bookmarkEnd w:id="13"/>
            <w:r w:rsidR="00E55DD9" w:rsidRPr="00BC4627">
              <w:rPr>
                <w:rFonts w:ascii="Arial" w:hAnsi="Arial" w:cs="Arial"/>
                <w:lang w:val="de-CH"/>
              </w:rPr>
              <w:t xml:space="preserve"> m</w:t>
            </w:r>
            <w:r w:rsidR="00E55DD9" w:rsidRPr="00BC4627">
              <w:rPr>
                <w:rFonts w:ascii="Arial" w:hAnsi="Arial" w:cs="Arial"/>
                <w:vertAlign w:val="superscript"/>
                <w:lang w:val="de-CH"/>
              </w:rPr>
              <w:t>2</w:t>
            </w:r>
          </w:p>
        </w:tc>
      </w:tr>
      <w:tr w:rsidR="0010405D" w:rsidRPr="00BC4627" w14:paraId="365C3BB6" w14:textId="77777777">
        <w:trPr>
          <w:gridBefore w:val="2"/>
          <w:wBefore w:w="354" w:type="dxa"/>
          <w:trHeight w:val="232"/>
        </w:trPr>
        <w:tc>
          <w:tcPr>
            <w:tcW w:w="4429" w:type="dxa"/>
            <w:gridSpan w:val="10"/>
          </w:tcPr>
          <w:p w14:paraId="630B0685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Matériaux: 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begin">
                <w:ffData>
                  <w:name w:val="MATERIALx"/>
                  <w:enabled/>
                  <w:calcOnExit w:val="0"/>
                  <w:textInput/>
                </w:ffData>
              </w:fldChar>
            </w:r>
            <w:bookmarkStart w:id="14" w:name="MATERIALx"/>
            <w:r w:rsidR="00E55DD9"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  <w:lang w:val="de-CH"/>
              </w:rPr>
            </w:r>
            <w:r w:rsidR="00E55DD9" w:rsidRPr="00BC4627">
              <w:rPr>
                <w:rFonts w:ascii="Arial" w:hAnsi="Arial" w:cs="Arial"/>
                <w:lang w:val="de-CH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end"/>
            </w:r>
            <w:bookmarkEnd w:id="14"/>
          </w:p>
        </w:tc>
        <w:tc>
          <w:tcPr>
            <w:tcW w:w="4429" w:type="dxa"/>
            <w:gridSpan w:val="9"/>
          </w:tcPr>
          <w:p w14:paraId="390600DF" w14:textId="77777777" w:rsidR="0010405D" w:rsidRPr="00BC4627" w:rsidRDefault="0010405D" w:rsidP="00E55DD9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Nom du bateau: 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begin">
                <w:ffData>
                  <w:name w:val="Bootsname"/>
                  <w:enabled/>
                  <w:calcOnExit w:val="0"/>
                  <w:textInput/>
                </w:ffData>
              </w:fldChar>
            </w:r>
            <w:bookmarkStart w:id="15" w:name="Bootsname"/>
            <w:r w:rsidR="00E55DD9" w:rsidRPr="00BC4627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E55DD9" w:rsidRPr="00BC4627">
              <w:rPr>
                <w:rFonts w:ascii="Arial" w:hAnsi="Arial" w:cs="Arial"/>
                <w:lang w:val="de-CH"/>
              </w:rPr>
            </w:r>
            <w:r w:rsidR="00E55DD9" w:rsidRPr="00BC4627">
              <w:rPr>
                <w:rFonts w:ascii="Arial" w:hAnsi="Arial" w:cs="Arial"/>
                <w:lang w:val="de-CH"/>
              </w:rPr>
              <w:fldChar w:fldCharType="separate"/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noProof/>
                <w:lang w:val="de-CH"/>
              </w:rPr>
              <w:t> </w:t>
            </w:r>
            <w:r w:rsidR="00E55DD9" w:rsidRPr="00BC4627">
              <w:rPr>
                <w:rFonts w:ascii="Arial" w:hAnsi="Arial" w:cs="Arial"/>
                <w:lang w:val="de-CH"/>
              </w:rPr>
              <w:fldChar w:fldCharType="end"/>
            </w:r>
            <w:bookmarkEnd w:id="15"/>
          </w:p>
        </w:tc>
      </w:tr>
      <w:tr w:rsidR="0010405D" w:rsidRPr="00BC4627" w14:paraId="70F597A7" w14:textId="77777777">
        <w:trPr>
          <w:cantSplit/>
        </w:trPr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0B6B80A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2.</w:t>
            </w:r>
          </w:p>
        </w:tc>
        <w:tc>
          <w:tcPr>
            <w:tcW w:w="4429" w:type="dxa"/>
            <w:gridSpan w:val="10"/>
            <w:tcBorders>
              <w:bottom w:val="single" w:sz="4" w:space="0" w:color="auto"/>
            </w:tcBorders>
          </w:tcPr>
          <w:p w14:paraId="3633176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Qui conduisait le bateau?</w:t>
            </w:r>
          </w:p>
        </w:tc>
        <w:tc>
          <w:tcPr>
            <w:tcW w:w="4429" w:type="dxa"/>
            <w:gridSpan w:val="9"/>
            <w:tcBorders>
              <w:bottom w:val="single" w:sz="4" w:space="0" w:color="auto"/>
            </w:tcBorders>
          </w:tcPr>
          <w:p w14:paraId="6114AB1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0E2BF120" w14:textId="77777777">
        <w:trPr>
          <w:cantSplit/>
        </w:trPr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7E83E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429" w:type="dxa"/>
            <w:gridSpan w:val="10"/>
            <w:tcBorders>
              <w:left w:val="nil"/>
              <w:bottom w:val="single" w:sz="4" w:space="0" w:color="auto"/>
            </w:tcBorders>
          </w:tcPr>
          <w:p w14:paraId="48254EB1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Le conducteur était-il en possession</w:t>
            </w:r>
          </w:p>
          <w:p w14:paraId="5A48B0AB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du permis nécessaire?</w:t>
            </w:r>
          </w:p>
        </w:tc>
        <w:tc>
          <w:tcPr>
            <w:tcW w:w="4429" w:type="dxa"/>
            <w:gridSpan w:val="9"/>
            <w:tcBorders>
              <w:left w:val="nil"/>
              <w:bottom w:val="single" w:sz="4" w:space="0" w:color="auto"/>
            </w:tcBorders>
          </w:tcPr>
          <w:p w14:paraId="31AE7E31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 xml:space="preserve"> </w:t>
            </w:r>
          </w:p>
        </w:tc>
      </w:tr>
      <w:tr w:rsidR="0010405D" w:rsidRPr="001B48FD" w14:paraId="23BDF02A" w14:textId="77777777">
        <w:trPr>
          <w:cantSplit/>
        </w:trPr>
        <w:tc>
          <w:tcPr>
            <w:tcW w:w="354" w:type="dxa"/>
            <w:gridSpan w:val="2"/>
            <w:tcBorders>
              <w:top w:val="single" w:sz="4" w:space="0" w:color="auto"/>
            </w:tcBorders>
          </w:tcPr>
          <w:p w14:paraId="46CE0B80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3.</w:t>
            </w:r>
          </w:p>
        </w:tc>
        <w:tc>
          <w:tcPr>
            <w:tcW w:w="8858" w:type="dxa"/>
            <w:gridSpan w:val="19"/>
            <w:vMerge w:val="restart"/>
            <w:tcBorders>
              <w:top w:val="single" w:sz="4" w:space="0" w:color="auto"/>
            </w:tcBorders>
          </w:tcPr>
          <w:p w14:paraId="699C142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Quand et où le sinistre est-il survenu ?</w:t>
            </w:r>
          </w:p>
        </w:tc>
      </w:tr>
      <w:tr w:rsidR="0010405D" w:rsidRPr="001B48FD" w14:paraId="4B7A29D3" w14:textId="77777777">
        <w:trPr>
          <w:cantSplit/>
          <w:trHeight w:val="244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48B3467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  <w:vMerge/>
            <w:tcBorders>
              <w:bottom w:val="nil"/>
            </w:tcBorders>
          </w:tcPr>
          <w:p w14:paraId="20A3EAF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048E5693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8A3558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70" w:type="dxa"/>
            <w:gridSpan w:val="3"/>
            <w:tcBorders>
              <w:top w:val="nil"/>
            </w:tcBorders>
          </w:tcPr>
          <w:p w14:paraId="1D15CA2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date </w:t>
            </w:r>
          </w:p>
        </w:tc>
        <w:tc>
          <w:tcPr>
            <w:tcW w:w="2480" w:type="dxa"/>
            <w:gridSpan w:val="8"/>
            <w:tcBorders>
              <w:top w:val="nil"/>
            </w:tcBorders>
          </w:tcPr>
          <w:p w14:paraId="67F9226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année</w:t>
            </w:r>
          </w:p>
        </w:tc>
        <w:tc>
          <w:tcPr>
            <w:tcW w:w="2330" w:type="dxa"/>
            <w:gridSpan w:val="6"/>
            <w:tcBorders>
              <w:top w:val="nil"/>
            </w:tcBorders>
          </w:tcPr>
          <w:p w14:paraId="5BA9499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heure</w:t>
            </w:r>
          </w:p>
        </w:tc>
        <w:tc>
          <w:tcPr>
            <w:tcW w:w="2078" w:type="dxa"/>
            <w:gridSpan w:val="2"/>
            <w:tcBorders>
              <w:top w:val="nil"/>
            </w:tcBorders>
          </w:tcPr>
          <w:p w14:paraId="0878277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lieu</w:t>
            </w:r>
          </w:p>
        </w:tc>
      </w:tr>
      <w:tr w:rsidR="0010405D" w:rsidRPr="00BC4627" w14:paraId="72F342BC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39BF92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  <w:tcBorders>
              <w:bottom w:val="nil"/>
            </w:tcBorders>
          </w:tcPr>
          <w:p w14:paraId="71B320E4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Comment le sinistre est-il survenu?</w:t>
            </w:r>
          </w:p>
          <w:p w14:paraId="0001BA1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Veuillez-en détailler le déroulement.</w:t>
            </w:r>
          </w:p>
          <w:p w14:paraId="5D4D20E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 xml:space="preserve">Ne vous contentez pas de renvoyer le constat de police. </w:t>
            </w:r>
            <w:r w:rsidRPr="00BC4627">
              <w:rPr>
                <w:rFonts w:ascii="Arial" w:hAnsi="Arial" w:cs="Arial"/>
                <w:lang w:val="fr-FR"/>
              </w:rPr>
              <w:t>(Joignez éventuellement un schéma)</w:t>
            </w:r>
          </w:p>
        </w:tc>
      </w:tr>
      <w:tr w:rsidR="0010405D" w:rsidRPr="00BC4627" w14:paraId="04CB17C7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9541CA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  <w:tcBorders>
              <w:top w:val="nil"/>
            </w:tcBorders>
          </w:tcPr>
          <w:p w14:paraId="2ADD3F1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1E81AD0A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E5BD16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237D71C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25CA73D8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FD82DC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536005C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66F3641E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2CAE30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1C759C2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5EE1CD69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254D3B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2B4A5D1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49C89354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7922CB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5DCAD7E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6472A628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EC8C7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6787EBE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7F372EA5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D5D3C2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</w:tcPr>
          <w:p w14:paraId="1CDA568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74992C99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3055E7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  <w:tcBorders>
              <w:bottom w:val="nil"/>
            </w:tcBorders>
          </w:tcPr>
          <w:p w14:paraId="0005ABB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069AD2CB" w14:textId="77777777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350E55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 w:val="restart"/>
            <w:tcBorders>
              <w:top w:val="nil"/>
              <w:bottom w:val="nil"/>
              <w:right w:val="nil"/>
            </w:tcBorders>
          </w:tcPr>
          <w:p w14:paraId="417BC62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 xml:space="preserve">Quel service de police </w:t>
            </w:r>
            <w:r w:rsidRPr="00BC4627">
              <w:rPr>
                <w:rFonts w:ascii="Arial" w:hAnsi="Arial" w:cs="Arial"/>
                <w:lang w:val="fr-FR"/>
              </w:rPr>
              <w:t>a établi le constat / enregistré votre déclaration (adresse / référence de dossier)?</w:t>
            </w:r>
          </w:p>
          <w:p w14:paraId="446E785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5D0AE90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C9C061A" w14:textId="77777777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C9565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bottom w:val="nil"/>
              <w:right w:val="nil"/>
            </w:tcBorders>
          </w:tcPr>
          <w:p w14:paraId="0A5188A0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74F315E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1727785A" w14:textId="77777777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8A2DC7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bottom w:val="nil"/>
              <w:right w:val="nil"/>
            </w:tcBorders>
          </w:tcPr>
          <w:p w14:paraId="1AF1F82A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4FCA18D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3F1C626F" w14:textId="77777777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040C76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single" w:sz="4" w:space="0" w:color="auto"/>
              <w:right w:val="nil"/>
            </w:tcBorders>
          </w:tcPr>
          <w:p w14:paraId="302F52F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228E108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33317F3E" w14:textId="77777777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EF904E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 w:val="restart"/>
            <w:tcBorders>
              <w:bottom w:val="nil"/>
              <w:right w:val="nil"/>
            </w:tcBorders>
            <w:vAlign w:val="center"/>
          </w:tcPr>
          <w:p w14:paraId="723EF8A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Y a-t-il des témoins (nom et adresse)?</w:t>
            </w:r>
          </w:p>
          <w:p w14:paraId="74D6D2F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0696BD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175BAE1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52D73C45" w14:textId="77777777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CEB48C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nil"/>
              <w:right w:val="nil"/>
            </w:tcBorders>
          </w:tcPr>
          <w:p w14:paraId="39542A0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6CDC19D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D38E0C7" w14:textId="77777777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62FF8B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nil"/>
              <w:right w:val="nil"/>
            </w:tcBorders>
          </w:tcPr>
          <w:p w14:paraId="1965293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58EA3D2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7B83708E" w14:textId="77777777">
        <w:trPr>
          <w:cantSplit/>
          <w:trHeight w:val="11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A14037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single" w:sz="4" w:space="0" w:color="auto"/>
              <w:right w:val="nil"/>
            </w:tcBorders>
          </w:tcPr>
          <w:p w14:paraId="6CD4D5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3BFD326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1E0BC2C6" w14:textId="77777777">
        <w:trPr>
          <w:cantSplit/>
          <w:trHeight w:val="200"/>
        </w:trPr>
        <w:tc>
          <w:tcPr>
            <w:tcW w:w="354" w:type="dxa"/>
            <w:gridSpan w:val="2"/>
            <w:tcBorders>
              <w:left w:val="single" w:sz="4" w:space="0" w:color="auto"/>
            </w:tcBorders>
          </w:tcPr>
          <w:p w14:paraId="7C82014D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4.</w:t>
            </w:r>
          </w:p>
        </w:tc>
        <w:tc>
          <w:tcPr>
            <w:tcW w:w="4780" w:type="dxa"/>
            <w:gridSpan w:val="12"/>
            <w:vMerge w:val="restart"/>
            <w:tcBorders>
              <w:bottom w:val="nil"/>
              <w:right w:val="nil"/>
            </w:tcBorders>
          </w:tcPr>
          <w:p w14:paraId="2278E1C8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Dommages causés</w:t>
            </w:r>
          </w:p>
          <w:p w14:paraId="127A846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Par qui les réparations seront-elles effectuées? (adresse, n° de téléphone)</w:t>
            </w: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01365FF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469812F1" w14:textId="77777777">
        <w:trPr>
          <w:cantSplit/>
          <w:trHeight w:val="80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443BE313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nil"/>
              <w:right w:val="nil"/>
            </w:tcBorders>
          </w:tcPr>
          <w:p w14:paraId="48831745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68209F9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0AFA972F" w14:textId="77777777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31B774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nil"/>
              <w:right w:val="nil"/>
            </w:tcBorders>
          </w:tcPr>
          <w:p w14:paraId="5FBB9C75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3B6E2127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10405D" w:rsidRPr="00BC4627" w14:paraId="48DB75FD" w14:textId="77777777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A869A8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bottom w:val="single" w:sz="4" w:space="0" w:color="auto"/>
              <w:right w:val="nil"/>
            </w:tcBorders>
          </w:tcPr>
          <w:p w14:paraId="28E2E637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nil"/>
            </w:tcBorders>
          </w:tcPr>
          <w:p w14:paraId="23A69629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10405D" w:rsidRPr="001B48FD" w14:paraId="25ECA1C0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64A559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 w:val="restart"/>
            <w:tcBorders>
              <w:top w:val="single" w:sz="4" w:space="0" w:color="auto"/>
              <w:right w:val="nil"/>
            </w:tcBorders>
          </w:tcPr>
          <w:p w14:paraId="0CC30E5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Quel est le montant total des dommages? </w:t>
            </w:r>
          </w:p>
          <w:p w14:paraId="320959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2BA910F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Quelles parties ont été endommagées et de quel type de dommages s’agit-il? (Citez les parties une à </w:t>
            </w:r>
            <w:r w:rsidRPr="00BC4627">
              <w:rPr>
                <w:rFonts w:ascii="Arial" w:hAnsi="Arial" w:cs="Arial"/>
                <w:lang w:val="fr-FR"/>
              </w:rPr>
              <w:lastRenderedPageBreak/>
              <w:t xml:space="preserve">une, puisque seules les réparations déclarées seront remboursées!) </w:t>
            </w:r>
          </w:p>
          <w:p w14:paraId="0FFCF97A" w14:textId="77777777" w:rsidR="00526BEC" w:rsidRPr="00BC4627" w:rsidRDefault="00526BEC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</w:tcBorders>
          </w:tcPr>
          <w:p w14:paraId="76FB68B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1D15AF61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2060D0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right w:val="nil"/>
            </w:tcBorders>
          </w:tcPr>
          <w:p w14:paraId="3D2DB96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</w:tcBorders>
          </w:tcPr>
          <w:p w14:paraId="1E2F712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57E8E511" w14:textId="77777777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3F5E28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right w:val="nil"/>
            </w:tcBorders>
          </w:tcPr>
          <w:p w14:paraId="6AFFF0B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</w:tcBorders>
          </w:tcPr>
          <w:p w14:paraId="77C1911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E5E8C52" w14:textId="77777777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CA8ADC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right w:val="nil"/>
            </w:tcBorders>
          </w:tcPr>
          <w:p w14:paraId="0E201ED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</w:tcBorders>
          </w:tcPr>
          <w:p w14:paraId="014AD1C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2361383" w14:textId="77777777" w:rsidTr="00526BEC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C39F52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right w:val="nil"/>
            </w:tcBorders>
          </w:tcPr>
          <w:p w14:paraId="567E32C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single" w:sz="4" w:space="0" w:color="auto"/>
            </w:tcBorders>
          </w:tcPr>
          <w:p w14:paraId="426E72C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6EA69C8A" w14:textId="77777777" w:rsidTr="00526BEC">
        <w:trPr>
          <w:cantSplit/>
          <w:trHeight w:val="7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F974C8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12"/>
            <w:vMerge/>
            <w:tcBorders>
              <w:top w:val="nil"/>
              <w:right w:val="nil"/>
            </w:tcBorders>
          </w:tcPr>
          <w:p w14:paraId="3A608D6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78" w:type="dxa"/>
            <w:gridSpan w:val="7"/>
            <w:tcBorders>
              <w:left w:val="nil"/>
              <w:bottom w:val="nil"/>
            </w:tcBorders>
          </w:tcPr>
          <w:p w14:paraId="251D432B" w14:textId="77777777" w:rsidR="00526BEC" w:rsidRPr="00BC4627" w:rsidRDefault="00526BEC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3AE0AED7" w14:textId="77777777">
        <w:trPr>
          <w:cantSplit/>
          <w:trHeight w:val="310"/>
        </w:trPr>
        <w:tc>
          <w:tcPr>
            <w:tcW w:w="354" w:type="dxa"/>
            <w:gridSpan w:val="2"/>
            <w:tcBorders>
              <w:left w:val="single" w:sz="4" w:space="0" w:color="auto"/>
            </w:tcBorders>
          </w:tcPr>
          <w:p w14:paraId="08D044C2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>5.</w:t>
            </w:r>
          </w:p>
        </w:tc>
        <w:tc>
          <w:tcPr>
            <w:tcW w:w="8858" w:type="dxa"/>
            <w:gridSpan w:val="19"/>
            <w:vMerge w:val="restart"/>
            <w:tcBorders>
              <w:top w:val="single" w:sz="4" w:space="0" w:color="auto"/>
            </w:tcBorders>
          </w:tcPr>
          <w:p w14:paraId="38EA8C3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 xml:space="preserve">A remplir en plus, en cas de sinistre lié à un vol ou un vol avec effraction </w:t>
            </w:r>
          </w:p>
          <w:p w14:paraId="1912B7C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E205EC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En cas de vol du bateau entier:</w:t>
            </w:r>
          </w:p>
        </w:tc>
      </w:tr>
      <w:tr w:rsidR="0010405D" w:rsidRPr="001B48FD" w14:paraId="595A56C3" w14:textId="77777777">
        <w:trPr>
          <w:cantSplit/>
          <w:trHeight w:val="244"/>
        </w:trPr>
        <w:tc>
          <w:tcPr>
            <w:tcW w:w="354" w:type="dxa"/>
            <w:gridSpan w:val="2"/>
            <w:vMerge w:val="restart"/>
            <w:tcBorders>
              <w:left w:val="nil"/>
              <w:right w:val="nil"/>
            </w:tcBorders>
          </w:tcPr>
          <w:p w14:paraId="58A050EF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8858" w:type="dxa"/>
            <w:gridSpan w:val="19"/>
            <w:vMerge/>
            <w:tcBorders>
              <w:top w:val="nil"/>
              <w:left w:val="nil"/>
            </w:tcBorders>
          </w:tcPr>
          <w:p w14:paraId="194DD112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10405D" w:rsidRPr="001B48FD" w14:paraId="66FFA4E4" w14:textId="77777777">
        <w:trPr>
          <w:cantSplit/>
          <w:trHeight w:val="244"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9BF4BA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858" w:type="dxa"/>
            <w:gridSpan w:val="19"/>
            <w:vMerge/>
            <w:tcBorders>
              <w:left w:val="nil"/>
            </w:tcBorders>
          </w:tcPr>
          <w:p w14:paraId="3AC65D8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4ED9AFEC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865A14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6DE93AE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Couleur de la coque:</w:t>
            </w:r>
          </w:p>
          <w:p w14:paraId="27863BA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780" w:type="dxa"/>
            <w:gridSpan w:val="6"/>
          </w:tcPr>
          <w:p w14:paraId="63AAB63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Couleur du pont:</w:t>
            </w:r>
          </w:p>
          <w:p w14:paraId="271CC88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490" w:type="dxa"/>
            <w:gridSpan w:val="7"/>
          </w:tcPr>
          <w:p w14:paraId="1644A7A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Couleur de la partie immergée:</w:t>
            </w:r>
          </w:p>
          <w:p w14:paraId="62E05A4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98" w:type="dxa"/>
            <w:gridSpan w:val="4"/>
          </w:tcPr>
          <w:p w14:paraId="53F440D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Particularités:</w:t>
            </w:r>
          </w:p>
          <w:p w14:paraId="5C694DC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25D7E604" w14:textId="77777777">
        <w:trPr>
          <w:cantSplit/>
          <w:trHeight w:val="920"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03EC867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160" w:type="dxa"/>
            <w:gridSpan w:val="15"/>
            <w:tcBorders>
              <w:left w:val="single" w:sz="4" w:space="0" w:color="auto"/>
            </w:tcBorders>
          </w:tcPr>
          <w:p w14:paraId="539ADED3" w14:textId="77777777" w:rsidR="0010405D" w:rsidRPr="00BC4627" w:rsidRDefault="0010405D">
            <w:pPr>
              <w:pStyle w:val="berschrift1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Équipement nautique et radioélectrique spécial </w:t>
            </w:r>
          </w:p>
          <w:p w14:paraId="7763227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Type d’appareil, fabricant et n° </w:t>
            </w:r>
          </w:p>
          <w:p w14:paraId="312DF29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4AC0701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98" w:type="dxa"/>
            <w:gridSpan w:val="4"/>
            <w:tcBorders>
              <w:bottom w:val="single" w:sz="4" w:space="0" w:color="auto"/>
            </w:tcBorders>
            <w:vAlign w:val="bottom"/>
          </w:tcPr>
          <w:p w14:paraId="5398BEA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Valeur CHF:</w:t>
            </w:r>
          </w:p>
        </w:tc>
      </w:tr>
      <w:tr w:rsidR="0010405D" w:rsidRPr="00BC4627" w14:paraId="471A0A65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69FE1E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160" w:type="dxa"/>
            <w:gridSpan w:val="15"/>
            <w:tcBorders>
              <w:left w:val="single" w:sz="4" w:space="0" w:color="auto"/>
            </w:tcBorders>
          </w:tcPr>
          <w:p w14:paraId="1EAA021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B1F9F9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98" w:type="dxa"/>
            <w:gridSpan w:val="4"/>
            <w:vAlign w:val="bottom"/>
          </w:tcPr>
          <w:p w14:paraId="0739951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Valeur CHF:</w:t>
            </w:r>
          </w:p>
        </w:tc>
      </w:tr>
      <w:tr w:rsidR="0010405D" w:rsidRPr="00BC4627" w14:paraId="1C231615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0D998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160" w:type="dxa"/>
            <w:gridSpan w:val="15"/>
            <w:tcBorders>
              <w:left w:val="single" w:sz="4" w:space="0" w:color="auto"/>
            </w:tcBorders>
          </w:tcPr>
          <w:p w14:paraId="1DC701B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69AB6F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98" w:type="dxa"/>
            <w:gridSpan w:val="4"/>
            <w:vAlign w:val="bottom"/>
          </w:tcPr>
          <w:p w14:paraId="286A96A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Valeur CHF:</w:t>
            </w:r>
          </w:p>
        </w:tc>
      </w:tr>
      <w:tr w:rsidR="0010405D" w:rsidRPr="00BC4627" w14:paraId="479D3C23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912F60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160" w:type="dxa"/>
            <w:gridSpan w:val="15"/>
            <w:tcBorders>
              <w:left w:val="single" w:sz="4" w:space="0" w:color="auto"/>
            </w:tcBorders>
          </w:tcPr>
          <w:p w14:paraId="3776231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4A2C34E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98" w:type="dxa"/>
            <w:gridSpan w:val="4"/>
            <w:vAlign w:val="bottom"/>
          </w:tcPr>
          <w:p w14:paraId="1CF6EAD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Valeur CHF:</w:t>
            </w:r>
          </w:p>
        </w:tc>
      </w:tr>
      <w:tr w:rsidR="0010405D" w:rsidRPr="00BC4627" w14:paraId="32F0F9AD" w14:textId="77777777">
        <w:trPr>
          <w:gridAfter w:val="19"/>
          <w:wAfter w:w="8858" w:type="dxa"/>
          <w:cantSplit/>
          <w:trHeight w:val="470"/>
        </w:trPr>
        <w:tc>
          <w:tcPr>
            <w:tcW w:w="35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18DD5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3D9978A9" w14:textId="77777777">
        <w:trPr>
          <w:cantSplit/>
          <w:trHeight w:val="760"/>
        </w:trPr>
        <w:tc>
          <w:tcPr>
            <w:tcW w:w="2550" w:type="dxa"/>
            <w:gridSpan w:val="6"/>
            <w:vMerge w:val="restart"/>
          </w:tcPr>
          <w:p w14:paraId="61A72103" w14:textId="77777777" w:rsidR="0010405D" w:rsidRPr="00BC4627" w:rsidRDefault="00297030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EB93B38" wp14:editId="13219C41">
                      <wp:simplePos x="0" y="0"/>
                      <wp:positionH relativeFrom="column">
                        <wp:posOffset>4859020</wp:posOffset>
                      </wp:positionH>
                      <wp:positionV relativeFrom="paragraph">
                        <wp:posOffset>7620</wp:posOffset>
                      </wp:positionV>
                      <wp:extent cx="179705" cy="179705"/>
                      <wp:effectExtent l="0" t="0" r="0" b="0"/>
                      <wp:wrapNone/>
                      <wp:docPr id="4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CC14C" id="Rectangle 182" o:spid="_x0000_s1026" style="position:absolute;margin-left:382.6pt;margin-top:.6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PgZ4DfeAAAACAEA&#10;AA8AAAAAAAAAAAAAAAAAYAQAAGRycy9kb3ducmV2LnhtbFBLBQYAAAAABAAEAPMAAABrBQAAAAA=&#10;" o:allowincell="f"/>
                  </w:pict>
                </mc:Fallback>
              </mc:AlternateContent>
            </w:r>
            <w:r w:rsidRPr="00BC4627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B7412FA" wp14:editId="7F08BE7C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8890</wp:posOffset>
                      </wp:positionV>
                      <wp:extent cx="179705" cy="179705"/>
                      <wp:effectExtent l="0" t="0" r="0" b="0"/>
                      <wp:wrapNone/>
                      <wp:docPr id="3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376E2" id="Rectangle 181" o:spid="_x0000_s1026" style="position:absolute;margin-left:255.65pt;margin-top:.7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C2T9uveAAAACAEA&#10;AA8AAAAAAAAAAAAAAAAAYAQAAGRycy9kb3ducmV2LnhtbFBLBQYAAAAABAAEAPMAAABrBQAAAAA=&#10;" o:allowincell="f"/>
                  </w:pict>
                </mc:Fallback>
              </mc:AlternateContent>
            </w:r>
            <w:r w:rsidRPr="00BC4627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D8087B2" wp14:editId="16E279D4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7620</wp:posOffset>
                      </wp:positionV>
                      <wp:extent cx="179705" cy="179705"/>
                      <wp:effectExtent l="0" t="0" r="0" b="0"/>
                      <wp:wrapNone/>
                      <wp:docPr id="2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4A4A6" id="Rectangle 180" o:spid="_x0000_s1026" style="position:absolute;margin-left:124.05pt;margin-top:.6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DLTH6reAAAACAEA&#10;AA8AAAAAAAAAAAAAAAAAYAQAAGRycy9kb3ducmV2LnhtbFBLBQYAAAAABAAEAPMAAABrBQAAAAA=&#10;" o:allowincell="f"/>
                  </w:pict>
                </mc:Fallback>
              </mc:AlternateContent>
            </w:r>
            <w:r w:rsidRPr="00BC4627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9687C68" wp14:editId="087952B7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-2540</wp:posOffset>
                      </wp:positionV>
                      <wp:extent cx="179705" cy="179705"/>
                      <wp:effectExtent l="0" t="0" r="0" b="0"/>
                      <wp:wrapNone/>
                      <wp:docPr id="1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2D553" id="Rectangle 179" o:spid="_x0000_s1026" style="position:absolute;margin-left:-3.6pt;margin-top:-.2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BHaIdPbAAAABgEAAA8A&#10;AAAAAAAAAAAAAAAAYAQAAGRycy9kb3ducmV2LnhtbFBLBQYAAAAABAAEAPMAAABoBQAAAAA=&#10;" o:allowincell="f"/>
                  </w:pict>
                </mc:Fallback>
              </mc:AlternateContent>
            </w:r>
            <w:r w:rsidR="0010405D" w:rsidRPr="00BC4627">
              <w:rPr>
                <w:rFonts w:ascii="Arial" w:hAnsi="Arial" w:cs="Arial"/>
                <w:lang w:val="fr-FR"/>
              </w:rPr>
              <w:t xml:space="preserve">     </w:t>
            </w:r>
            <w:r w:rsidR="0010405D" w:rsidRPr="00BC4627">
              <w:rPr>
                <w:rFonts w:ascii="Arial" w:hAnsi="Arial" w:cs="Arial"/>
                <w:b/>
                <w:lang w:val="fr-FR"/>
              </w:rPr>
              <w:t>Bachot /</w:t>
            </w:r>
          </w:p>
          <w:p w14:paraId="63AA4EA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Fabricant, modèle et n°</w:t>
            </w:r>
          </w:p>
          <w:p w14:paraId="179818F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41035DD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39345A0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23" w:type="dxa"/>
            <w:gridSpan w:val="9"/>
            <w:vMerge w:val="restart"/>
          </w:tcPr>
          <w:p w14:paraId="286E6C4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</w:t>
            </w:r>
            <w:r w:rsidRPr="00BC4627">
              <w:rPr>
                <w:rFonts w:ascii="Arial" w:hAnsi="Arial" w:cs="Arial"/>
                <w:b/>
                <w:lang w:val="fr-FR"/>
              </w:rPr>
              <w:t>Canot pneumatique /</w:t>
            </w:r>
          </w:p>
          <w:p w14:paraId="2F3BA573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Fabricant, modèle et n°</w:t>
            </w:r>
          </w:p>
          <w:p w14:paraId="1E46EA3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552" w:type="dxa"/>
            <w:gridSpan w:val="5"/>
            <w:vMerge w:val="restart"/>
          </w:tcPr>
          <w:p w14:paraId="21943E1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</w:t>
            </w:r>
            <w:r w:rsidRPr="00BC4627">
              <w:rPr>
                <w:rFonts w:ascii="Arial" w:hAnsi="Arial" w:cs="Arial"/>
                <w:b/>
                <w:lang w:val="fr-FR"/>
              </w:rPr>
              <w:t>Îlot de sauvetage /</w:t>
            </w:r>
          </w:p>
          <w:p w14:paraId="4F1EA05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Fabricant, modèle et n°</w:t>
            </w:r>
          </w:p>
        </w:tc>
        <w:tc>
          <w:tcPr>
            <w:tcW w:w="1487" w:type="dxa"/>
          </w:tcPr>
          <w:p w14:paraId="64FB0FD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     </w:t>
            </w:r>
            <w:r w:rsidRPr="00BC4627">
              <w:rPr>
                <w:rFonts w:ascii="Arial" w:hAnsi="Arial" w:cs="Arial"/>
                <w:b/>
                <w:lang w:val="fr-FR"/>
              </w:rPr>
              <w:t>Remorque</w:t>
            </w:r>
          </w:p>
          <w:p w14:paraId="0E9B6ED8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  <w:p w14:paraId="7BF80FB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Fabricant:</w:t>
            </w:r>
          </w:p>
          <w:p w14:paraId="7680932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612B11CF" w14:textId="77777777">
        <w:trPr>
          <w:cantSplit/>
          <w:trHeight w:val="370"/>
        </w:trPr>
        <w:tc>
          <w:tcPr>
            <w:tcW w:w="2550" w:type="dxa"/>
            <w:gridSpan w:val="6"/>
            <w:vMerge/>
          </w:tcPr>
          <w:p w14:paraId="43B6C83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23" w:type="dxa"/>
            <w:gridSpan w:val="9"/>
            <w:vMerge/>
          </w:tcPr>
          <w:p w14:paraId="562C5B4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552" w:type="dxa"/>
            <w:gridSpan w:val="5"/>
            <w:vMerge/>
          </w:tcPr>
          <w:p w14:paraId="7EB7409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7" w:type="dxa"/>
            <w:vMerge w:val="restart"/>
          </w:tcPr>
          <w:p w14:paraId="57367DE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n° de châssis:</w:t>
            </w:r>
          </w:p>
          <w:p w14:paraId="60881F7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3F780CB1" w14:textId="77777777">
        <w:trPr>
          <w:cantSplit/>
          <w:trHeight w:val="244"/>
        </w:trPr>
        <w:tc>
          <w:tcPr>
            <w:tcW w:w="2550" w:type="dxa"/>
            <w:gridSpan w:val="6"/>
            <w:vMerge w:val="restart"/>
          </w:tcPr>
          <w:p w14:paraId="4C57114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Matériau de construction:</w:t>
            </w:r>
          </w:p>
        </w:tc>
        <w:tc>
          <w:tcPr>
            <w:tcW w:w="2623" w:type="dxa"/>
            <w:gridSpan w:val="9"/>
            <w:vMerge w:val="restart"/>
          </w:tcPr>
          <w:p w14:paraId="433EE44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Matériau de construction:</w:t>
            </w:r>
          </w:p>
        </w:tc>
        <w:tc>
          <w:tcPr>
            <w:tcW w:w="2552" w:type="dxa"/>
            <w:gridSpan w:val="5"/>
            <w:vMerge/>
          </w:tcPr>
          <w:p w14:paraId="5EC75712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7" w:type="dxa"/>
            <w:vMerge/>
          </w:tcPr>
          <w:p w14:paraId="206435F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261378BB" w14:textId="77777777">
        <w:trPr>
          <w:cantSplit/>
          <w:trHeight w:val="492"/>
        </w:trPr>
        <w:tc>
          <w:tcPr>
            <w:tcW w:w="2550" w:type="dxa"/>
            <w:gridSpan w:val="6"/>
            <w:vMerge/>
          </w:tcPr>
          <w:p w14:paraId="7B8BBDB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23" w:type="dxa"/>
            <w:gridSpan w:val="9"/>
            <w:vMerge/>
          </w:tcPr>
          <w:p w14:paraId="3AF9E00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552" w:type="dxa"/>
            <w:gridSpan w:val="5"/>
            <w:vMerge/>
          </w:tcPr>
          <w:p w14:paraId="1F1488E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7" w:type="dxa"/>
            <w:vMerge w:val="restart"/>
          </w:tcPr>
          <w:p w14:paraId="71D57C6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Année de construction:</w:t>
            </w:r>
          </w:p>
        </w:tc>
      </w:tr>
      <w:tr w:rsidR="0010405D" w:rsidRPr="00BC4627" w14:paraId="7052DC87" w14:textId="77777777">
        <w:trPr>
          <w:cantSplit/>
          <w:trHeight w:val="244"/>
        </w:trPr>
        <w:tc>
          <w:tcPr>
            <w:tcW w:w="2550" w:type="dxa"/>
            <w:gridSpan w:val="6"/>
            <w:vMerge w:val="restart"/>
          </w:tcPr>
          <w:p w14:paraId="540B5FA5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Couleur:</w:t>
            </w:r>
          </w:p>
        </w:tc>
        <w:tc>
          <w:tcPr>
            <w:tcW w:w="2623" w:type="dxa"/>
            <w:gridSpan w:val="9"/>
            <w:vMerge w:val="restart"/>
          </w:tcPr>
          <w:p w14:paraId="5361223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Couleur:</w:t>
            </w:r>
          </w:p>
        </w:tc>
        <w:tc>
          <w:tcPr>
            <w:tcW w:w="2552" w:type="dxa"/>
            <w:gridSpan w:val="5"/>
            <w:vMerge/>
          </w:tcPr>
          <w:p w14:paraId="506B948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7" w:type="dxa"/>
            <w:vMerge/>
          </w:tcPr>
          <w:p w14:paraId="4A2E612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BC4627" w14:paraId="11054905" w14:textId="77777777">
        <w:trPr>
          <w:cantSplit/>
          <w:trHeight w:val="250"/>
        </w:trPr>
        <w:tc>
          <w:tcPr>
            <w:tcW w:w="2550" w:type="dxa"/>
            <w:gridSpan w:val="6"/>
            <w:vMerge/>
          </w:tcPr>
          <w:p w14:paraId="35E3177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23" w:type="dxa"/>
            <w:gridSpan w:val="9"/>
            <w:vMerge/>
          </w:tcPr>
          <w:p w14:paraId="6406E8D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552" w:type="dxa"/>
            <w:gridSpan w:val="5"/>
            <w:vMerge/>
          </w:tcPr>
          <w:p w14:paraId="781F996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7" w:type="dxa"/>
          </w:tcPr>
          <w:p w14:paraId="6F4D1D0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n° d’immatric.:</w:t>
            </w:r>
          </w:p>
          <w:p w14:paraId="7C602F5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8D8E9C4" w14:textId="77777777">
        <w:trPr>
          <w:cantSplit/>
        </w:trPr>
        <w:tc>
          <w:tcPr>
            <w:tcW w:w="9212" w:type="dxa"/>
            <w:gridSpan w:val="21"/>
          </w:tcPr>
          <w:p w14:paraId="12CEF6A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En cas de vol / vol avec effraction d’éléments isolés </w:t>
            </w:r>
            <w:r w:rsidRPr="00BC4627">
              <w:rPr>
                <w:rFonts w:ascii="Arial" w:hAnsi="Arial" w:cs="Arial"/>
                <w:lang w:val="fr-FR"/>
              </w:rPr>
              <w:br/>
              <w:t xml:space="preserve">(si la place ne suffit pas, joindre un relevé séparé): </w:t>
            </w:r>
          </w:p>
        </w:tc>
      </w:tr>
      <w:tr w:rsidR="0010405D" w:rsidRPr="001B48FD" w14:paraId="78B0D43F" w14:textId="77777777">
        <w:trPr>
          <w:cantSplit/>
          <w:trHeight w:val="424"/>
        </w:trPr>
        <w:tc>
          <w:tcPr>
            <w:tcW w:w="3310" w:type="dxa"/>
            <w:gridSpan w:val="8"/>
            <w:vAlign w:val="center"/>
          </w:tcPr>
          <w:p w14:paraId="248CC52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Éléments endommagés / volés? </w:t>
            </w:r>
          </w:p>
        </w:tc>
        <w:tc>
          <w:tcPr>
            <w:tcW w:w="2070" w:type="dxa"/>
            <w:gridSpan w:val="8"/>
            <w:vAlign w:val="center"/>
          </w:tcPr>
          <w:p w14:paraId="4774C89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Date d’achat?</w:t>
            </w:r>
          </w:p>
        </w:tc>
        <w:tc>
          <w:tcPr>
            <w:tcW w:w="1630" w:type="dxa"/>
            <w:gridSpan w:val="2"/>
            <w:vAlign w:val="center"/>
          </w:tcPr>
          <w:p w14:paraId="6640AEC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Prix d’achat?</w:t>
            </w:r>
          </w:p>
          <w:p w14:paraId="5A7F267F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(joindre preuve)</w:t>
            </w:r>
          </w:p>
        </w:tc>
        <w:tc>
          <w:tcPr>
            <w:tcW w:w="2202" w:type="dxa"/>
            <w:gridSpan w:val="3"/>
            <w:vAlign w:val="center"/>
          </w:tcPr>
          <w:p w14:paraId="5AF4B42C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Valeur au jour du sinistre?</w:t>
            </w:r>
          </w:p>
        </w:tc>
      </w:tr>
      <w:tr w:rsidR="0010405D" w:rsidRPr="001B48FD" w14:paraId="716BB082" w14:textId="77777777">
        <w:trPr>
          <w:cantSplit/>
          <w:trHeight w:val="424"/>
        </w:trPr>
        <w:tc>
          <w:tcPr>
            <w:tcW w:w="3310" w:type="dxa"/>
            <w:gridSpan w:val="8"/>
          </w:tcPr>
          <w:p w14:paraId="32CB740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070" w:type="dxa"/>
            <w:gridSpan w:val="8"/>
          </w:tcPr>
          <w:p w14:paraId="422F86E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30" w:type="dxa"/>
            <w:gridSpan w:val="2"/>
          </w:tcPr>
          <w:p w14:paraId="34578C56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02" w:type="dxa"/>
            <w:gridSpan w:val="3"/>
          </w:tcPr>
          <w:p w14:paraId="1DAF841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66DD3040" w14:textId="77777777">
        <w:trPr>
          <w:cantSplit/>
          <w:trHeight w:val="424"/>
        </w:trPr>
        <w:tc>
          <w:tcPr>
            <w:tcW w:w="3310" w:type="dxa"/>
            <w:gridSpan w:val="8"/>
          </w:tcPr>
          <w:p w14:paraId="4B5F6DF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070" w:type="dxa"/>
            <w:gridSpan w:val="8"/>
          </w:tcPr>
          <w:p w14:paraId="270AE85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30" w:type="dxa"/>
            <w:gridSpan w:val="2"/>
          </w:tcPr>
          <w:p w14:paraId="687F0C6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02" w:type="dxa"/>
            <w:gridSpan w:val="3"/>
          </w:tcPr>
          <w:p w14:paraId="6D0B558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3A88D616" w14:textId="77777777">
        <w:trPr>
          <w:cantSplit/>
          <w:trHeight w:val="424"/>
        </w:trPr>
        <w:tc>
          <w:tcPr>
            <w:tcW w:w="3310" w:type="dxa"/>
            <w:gridSpan w:val="8"/>
          </w:tcPr>
          <w:p w14:paraId="4E90EC2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070" w:type="dxa"/>
            <w:gridSpan w:val="8"/>
          </w:tcPr>
          <w:p w14:paraId="28C16DE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30" w:type="dxa"/>
            <w:gridSpan w:val="2"/>
          </w:tcPr>
          <w:p w14:paraId="1FA17AC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02" w:type="dxa"/>
            <w:gridSpan w:val="3"/>
          </w:tcPr>
          <w:p w14:paraId="10EEF71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67D11B44" w14:textId="77777777">
        <w:trPr>
          <w:cantSplit/>
          <w:trHeight w:val="424"/>
        </w:trPr>
        <w:tc>
          <w:tcPr>
            <w:tcW w:w="3310" w:type="dxa"/>
            <w:gridSpan w:val="8"/>
          </w:tcPr>
          <w:p w14:paraId="2E89E974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070" w:type="dxa"/>
            <w:gridSpan w:val="8"/>
          </w:tcPr>
          <w:p w14:paraId="7BCDCA5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30" w:type="dxa"/>
            <w:gridSpan w:val="2"/>
          </w:tcPr>
          <w:p w14:paraId="20D8B5EA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02" w:type="dxa"/>
            <w:gridSpan w:val="3"/>
          </w:tcPr>
          <w:p w14:paraId="34C795F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5F04F355" w14:textId="77777777">
        <w:trPr>
          <w:cantSplit/>
          <w:trHeight w:val="425"/>
        </w:trPr>
        <w:tc>
          <w:tcPr>
            <w:tcW w:w="3310" w:type="dxa"/>
            <w:gridSpan w:val="8"/>
          </w:tcPr>
          <w:p w14:paraId="5C0FE72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070" w:type="dxa"/>
            <w:gridSpan w:val="8"/>
          </w:tcPr>
          <w:p w14:paraId="6924A3A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30" w:type="dxa"/>
            <w:gridSpan w:val="2"/>
          </w:tcPr>
          <w:p w14:paraId="3DA6421D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02" w:type="dxa"/>
            <w:gridSpan w:val="3"/>
          </w:tcPr>
          <w:p w14:paraId="2E43183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277D3543" w14:textId="77777777">
        <w:trPr>
          <w:cantSplit/>
        </w:trPr>
        <w:tc>
          <w:tcPr>
            <w:tcW w:w="9212" w:type="dxa"/>
            <w:gridSpan w:val="21"/>
          </w:tcPr>
          <w:p w14:paraId="5BF7FFA9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Cachet du service de police, pour confirmation: </w:t>
            </w:r>
          </w:p>
          <w:p w14:paraId="5417D2EE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3103DAD0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BEE3C0B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7D827411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  <w:p w14:paraId="10ABBCF8" w14:textId="77777777" w:rsidR="0010405D" w:rsidRPr="00BC4627" w:rsidRDefault="0010405D">
            <w:pPr>
              <w:rPr>
                <w:rFonts w:ascii="Arial" w:hAnsi="Arial" w:cs="Arial"/>
                <w:lang w:val="fr-FR"/>
              </w:rPr>
            </w:pPr>
          </w:p>
        </w:tc>
      </w:tr>
      <w:tr w:rsidR="0010405D" w:rsidRPr="001B48FD" w14:paraId="4FA18173" w14:textId="77777777">
        <w:trPr>
          <w:cantSplit/>
        </w:trPr>
        <w:tc>
          <w:tcPr>
            <w:tcW w:w="9212" w:type="dxa"/>
            <w:gridSpan w:val="21"/>
          </w:tcPr>
          <w:p w14:paraId="0971038A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  <w:r w:rsidRPr="00BC4627">
              <w:rPr>
                <w:rFonts w:ascii="Arial" w:hAnsi="Arial" w:cs="Arial"/>
                <w:b/>
                <w:lang w:val="fr-FR"/>
              </w:rPr>
              <w:t xml:space="preserve">Le (la) soussigné(e) confirme avoir répondu de manière complète et sincère aux questions </w:t>
            </w:r>
            <w:r w:rsidR="00E66846" w:rsidRPr="00BC4627">
              <w:rPr>
                <w:rFonts w:ascii="Arial" w:hAnsi="Arial" w:cs="Arial"/>
                <w:b/>
                <w:lang w:val="fr-FR"/>
              </w:rPr>
              <w:t>ci-dessus et autorise la société à exiger le rapport de police</w:t>
            </w:r>
            <w:r w:rsidRPr="00BC4627">
              <w:rPr>
                <w:rFonts w:ascii="Arial" w:hAnsi="Arial" w:cs="Arial"/>
                <w:b/>
                <w:lang w:val="fr-FR"/>
              </w:rPr>
              <w:t>.</w:t>
            </w:r>
          </w:p>
        </w:tc>
      </w:tr>
      <w:tr w:rsidR="0010405D" w:rsidRPr="001B48FD" w14:paraId="05EA8809" w14:textId="77777777">
        <w:trPr>
          <w:cantSplit/>
          <w:trHeight w:val="950"/>
        </w:trPr>
        <w:tc>
          <w:tcPr>
            <w:tcW w:w="9212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14:paraId="01EFFB16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  <w:p w14:paraId="6E803A74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  <w:p w14:paraId="484F6E93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  <w:p w14:paraId="2A51E6AE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  <w:p w14:paraId="230B5C8E" w14:textId="77777777" w:rsidR="0010405D" w:rsidRPr="00BC4627" w:rsidRDefault="0010405D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10405D" w:rsidRPr="00BC4627" w14:paraId="719F9821" w14:textId="77777777">
        <w:trPr>
          <w:cantSplit/>
        </w:trPr>
        <w:tc>
          <w:tcPr>
            <w:tcW w:w="4310" w:type="dxa"/>
            <w:gridSpan w:val="11"/>
            <w:tcBorders>
              <w:left w:val="nil"/>
              <w:bottom w:val="nil"/>
            </w:tcBorders>
          </w:tcPr>
          <w:p w14:paraId="11716996" w14:textId="77777777" w:rsidR="0010405D" w:rsidRPr="00BC4627" w:rsidRDefault="0010405D">
            <w:pPr>
              <w:jc w:val="center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>Lieu, date</w:t>
            </w:r>
          </w:p>
        </w:tc>
        <w:tc>
          <w:tcPr>
            <w:tcW w:w="4902" w:type="dxa"/>
            <w:gridSpan w:val="10"/>
            <w:tcBorders>
              <w:bottom w:val="nil"/>
              <w:right w:val="nil"/>
            </w:tcBorders>
          </w:tcPr>
          <w:p w14:paraId="46EC4854" w14:textId="77777777" w:rsidR="0010405D" w:rsidRPr="00BC4627" w:rsidRDefault="0010405D">
            <w:pPr>
              <w:jc w:val="center"/>
              <w:rPr>
                <w:rFonts w:ascii="Arial" w:hAnsi="Arial" w:cs="Arial"/>
                <w:lang w:val="fr-FR"/>
              </w:rPr>
            </w:pPr>
            <w:r w:rsidRPr="00BC4627">
              <w:rPr>
                <w:rFonts w:ascii="Arial" w:hAnsi="Arial" w:cs="Arial"/>
                <w:lang w:val="fr-FR"/>
              </w:rPr>
              <w:t xml:space="preserve">Signature </w:t>
            </w:r>
          </w:p>
        </w:tc>
      </w:tr>
    </w:tbl>
    <w:p w14:paraId="129C0D1F" w14:textId="77777777" w:rsidR="0010405D" w:rsidRPr="00E55DD9" w:rsidRDefault="0010405D" w:rsidP="00E66846">
      <w:pPr>
        <w:rPr>
          <w:rFonts w:ascii="Frutiger 45" w:hAnsi="Frutiger 45"/>
          <w:lang w:val="fr-FR"/>
        </w:rPr>
      </w:pPr>
    </w:p>
    <w:sectPr w:rsidR="0010405D" w:rsidRPr="00E55DD9" w:rsidSect="00236B4F">
      <w:headerReference w:type="default" r:id="rId9"/>
      <w:pgSz w:w="11906" w:h="16838" w:code="9"/>
      <w:pgMar w:top="1560" w:right="1418" w:bottom="567" w:left="1418" w:header="720" w:footer="284" w:gutter="0"/>
      <w:paperSrc w:first="14" w:other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2D70" w14:textId="77777777" w:rsidR="00CF49F7" w:rsidRDefault="00CF49F7" w:rsidP="00236B4F">
      <w:r>
        <w:separator/>
      </w:r>
    </w:p>
  </w:endnote>
  <w:endnote w:type="continuationSeparator" w:id="0">
    <w:p w14:paraId="306CE17B" w14:textId="77777777" w:rsidR="00CF49F7" w:rsidRDefault="00CF49F7" w:rsidP="0023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3DB5" w14:textId="77777777" w:rsidR="00CF49F7" w:rsidRDefault="00CF49F7" w:rsidP="00236B4F">
      <w:r>
        <w:separator/>
      </w:r>
    </w:p>
  </w:footnote>
  <w:footnote w:type="continuationSeparator" w:id="0">
    <w:p w14:paraId="66B3EFC9" w14:textId="77777777" w:rsidR="00CF49F7" w:rsidRDefault="00CF49F7" w:rsidP="0023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0208" w14:textId="77777777" w:rsidR="00236B4F" w:rsidRDefault="001B48FD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FD61F" wp14:editId="049596D2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397510" cy="371475"/>
          <wp:effectExtent l="0" t="0" r="2540" b="9525"/>
          <wp:wrapNone/>
          <wp:docPr id="6" name="Grafik 6" descr="Logo Mannhe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Mannheimer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59"/>
                  <a:stretch/>
                </pic:blipFill>
                <pic:spPr bwMode="auto">
                  <a:xfrm>
                    <a:off x="0" y="0"/>
                    <a:ext cx="39751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09957" w14:textId="77777777" w:rsidR="00236B4F" w:rsidRDefault="00236B4F">
    <w:pPr>
      <w:pStyle w:val="Kopfzeile"/>
    </w:pPr>
  </w:p>
  <w:p w14:paraId="5A076D6E" w14:textId="77777777" w:rsidR="00236B4F" w:rsidRDefault="00236B4F">
    <w:pPr>
      <w:pStyle w:val="Kopfzeile"/>
    </w:pPr>
  </w:p>
  <w:p w14:paraId="69FDF218" w14:textId="77777777" w:rsidR="00236B4F" w:rsidRDefault="00236B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00"/>
    <w:rsid w:val="0010405D"/>
    <w:rsid w:val="001B48FD"/>
    <w:rsid w:val="001D38B9"/>
    <w:rsid w:val="00236B4F"/>
    <w:rsid w:val="00297030"/>
    <w:rsid w:val="003E2559"/>
    <w:rsid w:val="0049623B"/>
    <w:rsid w:val="00526BEC"/>
    <w:rsid w:val="00854416"/>
    <w:rsid w:val="00907C16"/>
    <w:rsid w:val="00A85900"/>
    <w:rsid w:val="00BA782A"/>
    <w:rsid w:val="00BC4627"/>
    <w:rsid w:val="00C6154E"/>
    <w:rsid w:val="00CF49F7"/>
    <w:rsid w:val="00E55DD9"/>
    <w:rsid w:val="00E66846"/>
    <w:rsid w:val="00E77F13"/>
    <w:rsid w:val="00F56E10"/>
    <w:rsid w:val="00F9460C"/>
    <w:rsid w:val="00FB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7DC34B"/>
  <w15:docId w15:val="{9E3B19A4-3C57-4429-9440-1B9288DB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" w:hAnsi="Frutiger 45"/>
      <w:b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38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38B9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236B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6B4F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36B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6B4F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knoepfel\OneDrive%20-%20Nautima%20Swiss\01%20Nautima%20-%20Daten\8%20Handb&#252;cher%20I%20Vorlagen\Vorlagen\SA_MCH_K_Fran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5DFCD7E596B9479D490C83537B6E0E" ma:contentTypeVersion="10" ma:contentTypeDescription="Ein neues Dokument erstellen." ma:contentTypeScope="" ma:versionID="91bd5e28083bc126b8a684c917549b1f">
  <xsd:schema xmlns:xsd="http://www.w3.org/2001/XMLSchema" xmlns:xs="http://www.w3.org/2001/XMLSchema" xmlns:p="http://schemas.microsoft.com/office/2006/metadata/properties" xmlns:ns2="46993cad-94f2-4f0b-bd49-234013448e1a" xmlns:ns3="cc5d25fc-d85e-4335-b665-590c96fdf9aa" targetNamespace="http://schemas.microsoft.com/office/2006/metadata/properties" ma:root="true" ma:fieldsID="fe4572a0dfa1bd28b2216cf0a2f30605" ns2:_="" ns3:_="">
    <xsd:import namespace="46993cad-94f2-4f0b-bd49-234013448e1a"/>
    <xsd:import namespace="cc5d25fc-d85e-4335-b665-590c96fdf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3cad-94f2-4f0b-bd49-234013448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aa2624a-6077-41fe-9fe4-e6abf76b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d25fc-d85e-4335-b665-590c96fdf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e90a7e-28c2-4695-a88f-3728cf51ae94}" ma:internalName="TaxCatchAll" ma:showField="CatchAllData" ma:web="cc5d25fc-d85e-4335-b665-590c96fdf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5d25fc-d85e-4335-b665-590c96fdf9aa" xsi:nil="true"/>
    <lcf76f155ced4ddcb4097134ff3c332f xmlns="46993cad-94f2-4f0b-bd49-234013448e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56A5F-A793-489E-9D25-CAEE599E0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3cad-94f2-4f0b-bd49-234013448e1a"/>
    <ds:schemaRef ds:uri="cc5d25fc-d85e-4335-b665-590c96fd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DABF7-E7DA-44D5-B532-E783410BABCF}">
  <ds:schemaRefs>
    <ds:schemaRef ds:uri="http://schemas.microsoft.com/office/2006/metadata/properties"/>
    <ds:schemaRef ds:uri="http://schemas.microsoft.com/office/infopath/2007/PartnerControls"/>
    <ds:schemaRef ds:uri="cc5d25fc-d85e-4335-b665-590c96fdf9aa"/>
    <ds:schemaRef ds:uri="46993cad-94f2-4f0b-bd49-234013448e1a"/>
  </ds:schemaRefs>
</ds:datastoreItem>
</file>

<file path=customXml/itemProps3.xml><?xml version="1.0" encoding="utf-8"?>
<ds:datastoreItem xmlns:ds="http://schemas.openxmlformats.org/officeDocument/2006/customXml" ds:itemID="{E0036407-B90F-47F1-B273-F041C4BCB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SA_MCH_K_Franz</Template>
  <TotalTime>0</TotalTime>
  <Pages>2</Pages>
  <Words>437</Words>
  <Characters>2570</Characters>
  <Application>Microsoft Office Word</Application>
  <DocSecurity>0</DocSecurity>
  <Lines>514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Schaden Nr</vt:lpstr>
    </vt:vector>
  </TitlesOfParts>
  <Company>Mannheimer Versicherung AG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 Nr</dc:title>
  <dc:creator>Marc Knöpfel</dc:creator>
  <cp:lastModifiedBy>Marc Oliver Knöpfel</cp:lastModifiedBy>
  <cp:revision>1</cp:revision>
  <cp:lastPrinted>2002-11-06T16:54:00Z</cp:lastPrinted>
  <dcterms:created xsi:type="dcterms:W3CDTF">2026-06-20T13:23:00Z</dcterms:created>
  <dcterms:modified xsi:type="dcterms:W3CDTF">2026-06-20T13:23:00Z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0x010100A35DFCD7E596B9479D490C83537B6E0E</vt:lpwstr>
  </property>
  <property fmtid="{D5CDD505-2E9C-101B-9397-08002B2CF9AE}" pid="3" name="Order">
    <vt:r8>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