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9B7D" w14:textId="77777777" w:rsidR="00CB4DF2" w:rsidRPr="00A451EE" w:rsidRDefault="00D217D3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321E7DA" wp14:editId="7FD3620B">
            <wp:simplePos x="0" y="0"/>
            <wp:positionH relativeFrom="margin">
              <wp:align>center</wp:align>
            </wp:positionH>
            <wp:positionV relativeFrom="paragraph">
              <wp:posOffset>-382905</wp:posOffset>
            </wp:positionV>
            <wp:extent cx="397510" cy="371475"/>
            <wp:effectExtent l="0" t="0" r="2540" b="9525"/>
            <wp:wrapNone/>
            <wp:docPr id="2" name="Grafik 2" descr="Logo Mannhe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Logo Mannheimer.JP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59"/>
                    <a:stretch/>
                  </pic:blipFill>
                  <pic:spPr bwMode="auto">
                    <a:xfrm>
                      <a:off x="0" y="0"/>
                      <a:ext cx="39751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8E96B" w14:textId="77777777" w:rsidR="00CB4DF2" w:rsidRPr="00A451EE" w:rsidRDefault="00CB4DF2">
      <w:pPr>
        <w:rPr>
          <w:rFonts w:ascii="Arial" w:hAnsi="Arial" w:cs="Arial"/>
        </w:rPr>
      </w:pPr>
    </w:p>
    <w:p w14:paraId="28CF9400" w14:textId="77777777" w:rsidR="00CB4DF2" w:rsidRPr="00A451EE" w:rsidRDefault="00CB4DF2">
      <w:pPr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7"/>
        <w:gridCol w:w="850"/>
        <w:gridCol w:w="1120"/>
        <w:gridCol w:w="616"/>
        <w:gridCol w:w="674"/>
        <w:gridCol w:w="1169"/>
        <w:gridCol w:w="21"/>
        <w:gridCol w:w="330"/>
        <w:gridCol w:w="2000"/>
        <w:gridCol w:w="2150"/>
      </w:tblGrid>
      <w:tr w:rsidR="009151CB" w:rsidRPr="00D217D3" w14:paraId="2934425A" w14:textId="77777777" w:rsidTr="00C80F3B">
        <w:trPr>
          <w:cantSplit/>
          <w:trHeight w:val="380"/>
        </w:trPr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D8D9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Police n°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4ED8" w14:textId="77777777" w:rsidR="009151CB" w:rsidRPr="00A451EE" w:rsidRDefault="001E7AF0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fldChar w:fldCharType="begin">
                <w:ffData>
                  <w:name w:val="PoliceNr"/>
                  <w:enabled/>
                  <w:calcOnExit w:val="0"/>
                  <w:textInput>
                    <w:default w:val="PoliceNr"/>
                  </w:textInput>
                </w:ffData>
              </w:fldChar>
            </w:r>
            <w:bookmarkStart w:id="0" w:name="PoliceNr"/>
            <w:r w:rsidRPr="00A451EE">
              <w:rPr>
                <w:rFonts w:ascii="Arial" w:hAnsi="Arial" w:cs="Arial"/>
                <w:b/>
                <w:lang w:val="fr-FR"/>
              </w:rPr>
              <w:instrText xml:space="preserve"> FORMTEXT </w:instrText>
            </w:r>
            <w:r w:rsidRPr="00A451EE">
              <w:rPr>
                <w:rFonts w:ascii="Arial" w:hAnsi="Arial" w:cs="Arial"/>
                <w:b/>
                <w:lang w:val="fr-FR"/>
              </w:rPr>
            </w:r>
            <w:r w:rsidRPr="00A451EE">
              <w:rPr>
                <w:rFonts w:ascii="Arial" w:hAnsi="Arial" w:cs="Arial"/>
                <w:b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b/>
                <w:noProof/>
                <w:lang w:val="fr-FR"/>
              </w:rPr>
              <w:t>PoliceNr</w:t>
            </w:r>
            <w:r w:rsidRPr="00A451EE">
              <w:rPr>
                <w:rFonts w:ascii="Arial" w:hAnsi="Arial" w:cs="Arial"/>
                <w:b/>
                <w:lang w:val="fr-FR"/>
              </w:rPr>
              <w:fldChar w:fldCharType="end"/>
            </w:r>
            <w:bookmarkEnd w:id="0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736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264CCD" w14:textId="77777777" w:rsidR="00C80F3B" w:rsidRPr="00A451EE" w:rsidRDefault="009151CB" w:rsidP="00C80F3B">
            <w:pPr>
              <w:rPr>
                <w:rFonts w:ascii="Arial" w:hAnsi="Arial" w:cs="Arial"/>
                <w:b/>
                <w:sz w:val="26"/>
                <w:szCs w:val="26"/>
                <w:lang w:val="fr-FR"/>
              </w:rPr>
            </w:pPr>
            <w:r w:rsidRPr="00A451EE">
              <w:rPr>
                <w:rFonts w:ascii="Arial" w:hAnsi="Arial" w:cs="Arial"/>
                <w:b/>
                <w:sz w:val="26"/>
                <w:szCs w:val="26"/>
                <w:lang w:val="fr-FR"/>
              </w:rPr>
              <w:t>Déclaration de sinistre Responsabilité civile</w:t>
            </w:r>
          </w:p>
          <w:p w14:paraId="625D1D27" w14:textId="77777777" w:rsidR="00EC16CF" w:rsidRPr="00A451EE" w:rsidRDefault="009151CB" w:rsidP="00C80F3B">
            <w:pPr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A451EE">
              <w:rPr>
                <w:rFonts w:ascii="Arial" w:hAnsi="Arial" w:cs="Arial"/>
                <w:b/>
                <w:sz w:val="26"/>
                <w:szCs w:val="26"/>
                <w:lang w:val="fr-FR"/>
              </w:rPr>
              <w:t>Sport nautique</w:t>
            </w:r>
            <w:r w:rsidR="00EC16CF" w:rsidRPr="00A451EE">
              <w:rPr>
                <w:rFonts w:ascii="Arial" w:hAnsi="Arial" w:cs="Arial"/>
                <w:b/>
                <w:sz w:val="26"/>
                <w:szCs w:val="26"/>
                <w:lang w:val="fr-FR"/>
              </w:rPr>
              <w:t xml:space="preserve"> NAUTIMA</w:t>
            </w:r>
            <w:r w:rsidR="00EC16CF" w:rsidRPr="00A451EE">
              <w:rPr>
                <w:rFonts w:ascii="Arial" w:hAnsi="Arial" w:cs="Arial"/>
                <w:sz w:val="26"/>
                <w:szCs w:val="26"/>
                <w:vertAlign w:val="superscript"/>
                <w:lang w:val="fr-CH"/>
              </w:rPr>
              <w:t>®</w:t>
            </w:r>
            <w:r w:rsidR="00EC16CF" w:rsidRPr="00A451EE">
              <w:rPr>
                <w:rFonts w:ascii="Arial" w:hAnsi="Arial" w:cs="Arial"/>
                <w:sz w:val="26"/>
                <w:szCs w:val="26"/>
                <w:lang w:val="fr-CH"/>
              </w:rPr>
              <w:t xml:space="preserve"> </w:t>
            </w:r>
            <w:r w:rsidR="00EC16CF" w:rsidRPr="00A451EE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  <w:lang w:val="fr-CH"/>
              </w:rPr>
              <w:t>Swiss</w:t>
            </w:r>
          </w:p>
        </w:tc>
      </w:tr>
      <w:tr w:rsidR="009151CB" w:rsidRPr="00D217D3" w14:paraId="023BD927" w14:textId="77777777" w:rsidTr="00C80F3B">
        <w:trPr>
          <w:cantSplit/>
          <w:trHeight w:val="380"/>
        </w:trPr>
        <w:tc>
          <w:tcPr>
            <w:tcW w:w="2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240B9" w14:textId="77777777" w:rsidR="009245F5" w:rsidRPr="00A451EE" w:rsidRDefault="009245F5">
            <w:pPr>
              <w:rPr>
                <w:rFonts w:ascii="Arial" w:hAnsi="Arial" w:cs="Arial"/>
                <w:lang w:val="fr-CH"/>
              </w:rPr>
            </w:pPr>
          </w:p>
          <w:p w14:paraId="06D9E4BC" w14:textId="77777777" w:rsidR="00DD2D2E" w:rsidRPr="00A451EE" w:rsidRDefault="001E7AF0">
            <w:pPr>
              <w:rPr>
                <w:rFonts w:ascii="Arial" w:hAnsi="Arial" w:cs="Arial"/>
                <w:lang w:val="de-CH"/>
              </w:rPr>
            </w:pP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Anrede"/>
                  <w:enabled/>
                  <w:calcOnExit w:val="0"/>
                  <w:textInput>
                    <w:default w:val="Anrede"/>
                  </w:textInput>
                </w:ffData>
              </w:fldChar>
            </w:r>
            <w:bookmarkStart w:id="1" w:name="Anrede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Anrede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1"/>
          </w:p>
          <w:p w14:paraId="7028A682" w14:textId="77777777" w:rsidR="001E7AF0" w:rsidRPr="00A451EE" w:rsidRDefault="001E7AF0">
            <w:pPr>
              <w:rPr>
                <w:rFonts w:ascii="Arial" w:hAnsi="Arial" w:cs="Arial"/>
                <w:lang w:val="de-CH"/>
              </w:rPr>
            </w:pP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Titel"/>
                  <w:enabled/>
                  <w:calcOnExit w:val="0"/>
                  <w:textInput>
                    <w:default w:val="Titel"/>
                  </w:textInput>
                </w:ffData>
              </w:fldChar>
            </w:r>
            <w:bookmarkStart w:id="2" w:name="Titel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Titel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2"/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Vorname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bookmarkStart w:id="3" w:name="Vorname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Vorname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3"/>
            <w:r w:rsidRPr="00A451EE">
              <w:rPr>
                <w:rFonts w:ascii="Arial" w:hAnsi="Arial" w:cs="Arial"/>
                <w:lang w:val="de-CH"/>
              </w:rPr>
              <w:t xml:space="preserve"> </w:t>
            </w: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Nachname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bookmarkStart w:id="4" w:name="Nachname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Nachname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4"/>
          </w:p>
          <w:p w14:paraId="6288BB7E" w14:textId="77777777" w:rsidR="001E7AF0" w:rsidRPr="00A451EE" w:rsidRDefault="001E7AF0">
            <w:pPr>
              <w:rPr>
                <w:rFonts w:ascii="Arial" w:hAnsi="Arial" w:cs="Arial"/>
                <w:lang w:val="de-CH"/>
              </w:rPr>
            </w:pP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Strasse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bookmarkStart w:id="5" w:name="Strasse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Strasse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5"/>
          </w:p>
          <w:p w14:paraId="328DAAC3" w14:textId="77777777" w:rsidR="001E7AF0" w:rsidRPr="00A451EE" w:rsidRDefault="001E7AF0" w:rsidP="001E7AF0">
            <w:pPr>
              <w:rPr>
                <w:rFonts w:ascii="Arial" w:hAnsi="Arial" w:cs="Arial"/>
                <w:lang w:val="de-CH"/>
              </w:rPr>
            </w:pP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PLZ"/>
                  <w:enabled/>
                  <w:calcOnExit w:val="0"/>
                  <w:textInput>
                    <w:default w:val="PLZ"/>
                  </w:textInput>
                </w:ffData>
              </w:fldChar>
            </w:r>
            <w:bookmarkStart w:id="6" w:name="PLZ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PLZ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6"/>
            <w:r w:rsidRPr="00A451EE">
              <w:rPr>
                <w:rFonts w:ascii="Arial" w:hAnsi="Arial" w:cs="Arial"/>
                <w:lang w:val="de-CH"/>
              </w:rPr>
              <w:t xml:space="preserve"> </w:t>
            </w:r>
            <w:r w:rsidRPr="00A451EE">
              <w:rPr>
                <w:rFonts w:ascii="Arial" w:hAnsi="Arial" w:cs="Arial"/>
                <w:lang w:val="fr-FR"/>
              </w:rPr>
              <w:fldChar w:fldCharType="begin">
                <w:ffData>
                  <w:name w:val="Ort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7" w:name="Ort"/>
            <w:r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Pr="00A451EE">
              <w:rPr>
                <w:rFonts w:ascii="Arial" w:hAnsi="Arial" w:cs="Arial"/>
                <w:lang w:val="fr-FR"/>
              </w:rPr>
            </w:r>
            <w:r w:rsidRPr="00A451EE">
              <w:rPr>
                <w:rFonts w:ascii="Arial" w:hAnsi="Arial" w:cs="Arial"/>
                <w:lang w:val="fr-FR"/>
              </w:rPr>
              <w:fldChar w:fldCharType="separate"/>
            </w:r>
            <w:r w:rsidRPr="00A451EE">
              <w:rPr>
                <w:rFonts w:ascii="Arial" w:hAnsi="Arial" w:cs="Arial"/>
                <w:noProof/>
                <w:lang w:val="de-CH"/>
              </w:rPr>
              <w:t>Ort</w:t>
            </w:r>
            <w:r w:rsidRPr="00A451EE">
              <w:rPr>
                <w:rFonts w:ascii="Arial" w:hAnsi="Arial" w:cs="Arial"/>
                <w:lang w:val="fr-FR"/>
              </w:rPr>
              <w:fldChar w:fldCharType="end"/>
            </w:r>
            <w:bookmarkEnd w:id="7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FDCDA72" w14:textId="77777777" w:rsidR="009151CB" w:rsidRPr="00A451EE" w:rsidRDefault="009151CB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B53EE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Veuillez donner des réponses précises à toutes les questions et nous communiquer immédiatement tout ce que vous savez sur le sinistre; même des éléments apparemment secondaires peuvent avoir leur importance!</w:t>
            </w:r>
          </w:p>
        </w:tc>
      </w:tr>
      <w:tr w:rsidR="009151CB" w:rsidRPr="00A451EE" w14:paraId="7F871A6E" w14:textId="77777777" w:rsidTr="00C80F3B">
        <w:trPr>
          <w:cantSplit/>
          <w:trHeight w:val="442"/>
        </w:trPr>
        <w:tc>
          <w:tcPr>
            <w:tcW w:w="29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06527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697241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4F2917" w14:textId="77777777" w:rsidR="009151CB" w:rsidRPr="00A451EE" w:rsidRDefault="001E7AF0" w:rsidP="001E7AF0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Téléphone:</w:t>
            </w:r>
            <w:r w:rsidRPr="00A451EE">
              <w:rPr>
                <w:rFonts w:ascii="Arial" w:hAnsi="Arial" w:cs="Arial"/>
                <w:lang w:val="fr-FR"/>
              </w:rPr>
              <w:tab/>
              <w:t>…………………</w:t>
            </w:r>
            <w:r w:rsidR="00EC16CF" w:rsidRPr="00A451EE">
              <w:rPr>
                <w:rFonts w:ascii="Arial" w:hAnsi="Arial" w:cs="Arial"/>
                <w:lang w:val="fr-FR"/>
              </w:rPr>
              <w:t>………………….</w:t>
            </w:r>
            <w:r w:rsidRPr="00A451EE">
              <w:rPr>
                <w:rFonts w:ascii="Arial" w:hAnsi="Arial" w:cs="Arial"/>
                <w:lang w:val="fr-FR"/>
              </w:rPr>
              <w:t>…………….</w:t>
            </w:r>
          </w:p>
          <w:p w14:paraId="4AE848CC" w14:textId="77777777" w:rsidR="001E7AF0" w:rsidRPr="00A451EE" w:rsidRDefault="001E7AF0" w:rsidP="001E7AF0">
            <w:pPr>
              <w:rPr>
                <w:rFonts w:ascii="Arial" w:hAnsi="Arial" w:cs="Arial"/>
                <w:lang w:val="fr-FR"/>
              </w:rPr>
            </w:pPr>
          </w:p>
          <w:p w14:paraId="4C3D943F" w14:textId="77777777" w:rsidR="001E7AF0" w:rsidRPr="00A451EE" w:rsidRDefault="001E7AF0" w:rsidP="001E7AF0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Poste / Banque:</w:t>
            </w:r>
            <w:r w:rsidRPr="00A451EE">
              <w:rPr>
                <w:rFonts w:ascii="Arial" w:hAnsi="Arial" w:cs="Arial"/>
                <w:lang w:val="fr-FR"/>
              </w:rPr>
              <w:tab/>
              <w:t>……………</w:t>
            </w:r>
            <w:r w:rsidR="00EC16CF" w:rsidRPr="00A451EE">
              <w:rPr>
                <w:rFonts w:ascii="Arial" w:hAnsi="Arial" w:cs="Arial"/>
                <w:lang w:val="fr-FR"/>
              </w:rPr>
              <w:t>…….</w:t>
            </w:r>
            <w:r w:rsidRPr="00A451EE">
              <w:rPr>
                <w:rFonts w:ascii="Arial" w:hAnsi="Arial" w:cs="Arial"/>
                <w:lang w:val="fr-FR"/>
              </w:rPr>
              <w:t>……………………………….</w:t>
            </w:r>
          </w:p>
          <w:p w14:paraId="716D226E" w14:textId="77777777" w:rsidR="001E7AF0" w:rsidRPr="00A451EE" w:rsidRDefault="001E7AF0" w:rsidP="001E7AF0">
            <w:pPr>
              <w:rPr>
                <w:rFonts w:ascii="Arial" w:hAnsi="Arial" w:cs="Arial"/>
                <w:lang w:val="fr-FR"/>
              </w:rPr>
            </w:pPr>
          </w:p>
          <w:p w14:paraId="02CEC53C" w14:textId="77777777" w:rsidR="001E7AF0" w:rsidRPr="00A451EE" w:rsidRDefault="001E7AF0" w:rsidP="001E7AF0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IBAN:</w:t>
            </w:r>
            <w:r w:rsidRPr="00A451EE">
              <w:rPr>
                <w:rFonts w:ascii="Arial" w:hAnsi="Arial" w:cs="Arial"/>
                <w:lang w:val="fr-FR"/>
              </w:rPr>
              <w:tab/>
              <w:t>……………</w:t>
            </w:r>
            <w:r w:rsidR="00EC16CF" w:rsidRPr="00A451EE">
              <w:rPr>
                <w:rFonts w:ascii="Arial" w:hAnsi="Arial" w:cs="Arial"/>
                <w:lang w:val="fr-FR"/>
              </w:rPr>
              <w:t>………………….</w:t>
            </w:r>
            <w:r w:rsidRPr="00A451EE">
              <w:rPr>
                <w:rFonts w:ascii="Arial" w:hAnsi="Arial" w:cs="Arial"/>
                <w:lang w:val="fr-FR"/>
              </w:rPr>
              <w:t>………………….</w:t>
            </w:r>
          </w:p>
          <w:p w14:paraId="5171383B" w14:textId="77777777" w:rsidR="00CB4DF2" w:rsidRPr="00A451EE" w:rsidRDefault="00CB4DF2" w:rsidP="001E7AF0">
            <w:pPr>
              <w:tabs>
                <w:tab w:val="left" w:pos="1489"/>
              </w:tabs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717B94A6" w14:textId="77777777" w:rsidTr="00C80F3B">
        <w:trPr>
          <w:cantSplit/>
          <w:trHeight w:val="37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0DED7C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1.</w:t>
            </w:r>
          </w:p>
        </w:tc>
        <w:tc>
          <w:tcPr>
            <w:tcW w:w="8937" w:type="dxa"/>
            <w:gridSpan w:val="10"/>
          </w:tcPr>
          <w:p w14:paraId="1A5CB43F" w14:textId="77777777" w:rsidR="009151CB" w:rsidRPr="00A451EE" w:rsidRDefault="009151CB">
            <w:pPr>
              <w:pStyle w:val="berschrift1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Indications sur le véhicule de sport nautique assuré</w:t>
            </w:r>
          </w:p>
        </w:tc>
      </w:tr>
      <w:tr w:rsidR="009151CB" w:rsidRPr="00A451EE" w14:paraId="6DAFAE69" w14:textId="77777777" w:rsidTr="00C80F3B">
        <w:trPr>
          <w:gridBefore w:val="2"/>
          <w:wBefore w:w="354" w:type="dxa"/>
          <w:cantSplit/>
        </w:trPr>
        <w:tc>
          <w:tcPr>
            <w:tcW w:w="4429" w:type="dxa"/>
            <w:gridSpan w:val="5"/>
          </w:tcPr>
          <w:p w14:paraId="2D029440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Type:   </w:t>
            </w:r>
            <w:r w:rsidR="001E7AF0" w:rsidRPr="00A451EE">
              <w:rPr>
                <w:rFonts w:ascii="Arial" w:hAnsi="Arial" w:cs="Arial"/>
              </w:rPr>
              <w:fldChar w:fldCharType="begin">
                <w:ffData>
                  <w:name w:val="BOOTSARTx"/>
                  <w:enabled/>
                  <w:calcOnExit w:val="0"/>
                  <w:textInput/>
                </w:ffData>
              </w:fldChar>
            </w:r>
            <w:bookmarkStart w:id="8" w:name="BOOTSARTx"/>
            <w:r w:rsidR="001E7AF0" w:rsidRPr="00A451EE">
              <w:rPr>
                <w:rFonts w:ascii="Arial" w:hAnsi="Arial" w:cs="Arial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</w:rPr>
            </w:r>
            <w:r w:rsidR="001E7AF0" w:rsidRPr="00A451EE">
              <w:rPr>
                <w:rFonts w:ascii="Arial" w:hAnsi="Arial" w:cs="Arial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501" w:type="dxa"/>
            <w:gridSpan w:val="4"/>
          </w:tcPr>
          <w:p w14:paraId="56FE1D1C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Constructeur + Modèle: </w:t>
            </w:r>
            <w:r w:rsidR="001E7AF0" w:rsidRPr="00A451EE">
              <w:rPr>
                <w:rFonts w:ascii="Arial" w:hAnsi="Arial" w:cs="Arial"/>
              </w:rPr>
              <w:fldChar w:fldCharType="begin">
                <w:ffData>
                  <w:name w:val="Marke_Typ"/>
                  <w:enabled/>
                  <w:calcOnExit w:val="0"/>
                  <w:textInput/>
                </w:ffData>
              </w:fldChar>
            </w:r>
            <w:bookmarkStart w:id="9" w:name="Marke_Typ"/>
            <w:r w:rsidR="001E7AF0" w:rsidRPr="00A451EE">
              <w:rPr>
                <w:rFonts w:ascii="Arial" w:hAnsi="Arial" w:cs="Arial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</w:rPr>
            </w:r>
            <w:r w:rsidR="001E7AF0" w:rsidRPr="00A451EE">
              <w:rPr>
                <w:rFonts w:ascii="Arial" w:hAnsi="Arial" w:cs="Arial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9151CB" w:rsidRPr="00A451EE" w14:paraId="7A8F9144" w14:textId="77777777" w:rsidTr="00C80F3B">
        <w:trPr>
          <w:gridBefore w:val="2"/>
          <w:wBefore w:w="354" w:type="dxa"/>
          <w:trHeight w:val="235"/>
        </w:trPr>
        <w:tc>
          <w:tcPr>
            <w:tcW w:w="4429" w:type="dxa"/>
            <w:gridSpan w:val="5"/>
          </w:tcPr>
          <w:p w14:paraId="07C2D9ED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n° d’immatriculation: </w:t>
            </w:r>
            <w:r w:rsidR="001E7AF0" w:rsidRPr="00A451EE">
              <w:rPr>
                <w:rFonts w:ascii="Arial" w:hAnsi="Arial" w:cs="Arial"/>
              </w:rPr>
              <w:fldChar w:fldCharType="begin">
                <w:ffData>
                  <w:name w:val="ZulassungsNr"/>
                  <w:enabled/>
                  <w:calcOnExit w:val="0"/>
                  <w:textInput/>
                </w:ffData>
              </w:fldChar>
            </w:r>
            <w:bookmarkStart w:id="10" w:name="ZulassungsNr"/>
            <w:r w:rsidR="001E7AF0" w:rsidRPr="00A451EE">
              <w:rPr>
                <w:rFonts w:ascii="Arial" w:hAnsi="Arial" w:cs="Arial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</w:rPr>
            </w:r>
            <w:r w:rsidR="001E7AF0" w:rsidRPr="00A451EE">
              <w:rPr>
                <w:rFonts w:ascii="Arial" w:hAnsi="Arial" w:cs="Arial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  <w:noProof/>
              </w:rPr>
              <w:t> </w:t>
            </w:r>
            <w:r w:rsidR="001E7AF0" w:rsidRPr="00A451EE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501" w:type="dxa"/>
            <w:gridSpan w:val="4"/>
          </w:tcPr>
          <w:p w14:paraId="592EFC3D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Année de construction:  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begin">
                <w:ffData>
                  <w:name w:val="BAUJAHR"/>
                  <w:enabled/>
                  <w:calcOnExit w:val="0"/>
                  <w:textInput/>
                </w:ffData>
              </w:fldChar>
            </w:r>
            <w:bookmarkStart w:id="11" w:name="BAUJAHR"/>
            <w:r w:rsidR="001E7AF0"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  <w:lang w:val="de-CH"/>
              </w:rPr>
            </w:r>
            <w:r w:rsidR="001E7AF0" w:rsidRPr="00A451EE">
              <w:rPr>
                <w:rFonts w:ascii="Arial" w:hAnsi="Arial" w:cs="Arial"/>
                <w:lang w:val="de-CH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end"/>
            </w:r>
            <w:bookmarkEnd w:id="11"/>
          </w:p>
        </w:tc>
      </w:tr>
      <w:tr w:rsidR="009151CB" w:rsidRPr="00A451EE" w14:paraId="5CB83136" w14:textId="77777777" w:rsidTr="00C80F3B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70C4C720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Marque du moteur / CV: 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begin">
                <w:ffData>
                  <w:name w:val="MOTOR"/>
                  <w:enabled/>
                  <w:calcOnExit w:val="0"/>
                  <w:textInput/>
                </w:ffData>
              </w:fldChar>
            </w:r>
            <w:bookmarkStart w:id="12" w:name="MOTOR"/>
            <w:r w:rsidR="001E7AF0"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  <w:lang w:val="de-CH"/>
              </w:rPr>
            </w:r>
            <w:r w:rsidR="001E7AF0" w:rsidRPr="00A451EE">
              <w:rPr>
                <w:rFonts w:ascii="Arial" w:hAnsi="Arial" w:cs="Arial"/>
                <w:lang w:val="de-CH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end"/>
            </w:r>
            <w:bookmarkEnd w:id="12"/>
          </w:p>
        </w:tc>
        <w:tc>
          <w:tcPr>
            <w:tcW w:w="4501" w:type="dxa"/>
            <w:gridSpan w:val="4"/>
          </w:tcPr>
          <w:p w14:paraId="48180658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Superficie des voiles: 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begin">
                <w:ffData>
                  <w:name w:val="SEGELFLAECHE"/>
                  <w:enabled/>
                  <w:calcOnExit w:val="0"/>
                  <w:textInput/>
                </w:ffData>
              </w:fldChar>
            </w:r>
            <w:bookmarkStart w:id="13" w:name="SEGELFLAECHE"/>
            <w:r w:rsidR="001E7AF0"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  <w:lang w:val="de-CH"/>
              </w:rPr>
            </w:r>
            <w:r w:rsidR="001E7AF0" w:rsidRPr="00A451EE">
              <w:rPr>
                <w:rFonts w:ascii="Arial" w:hAnsi="Arial" w:cs="Arial"/>
                <w:lang w:val="de-CH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end"/>
            </w:r>
            <w:bookmarkEnd w:id="13"/>
            <w:r w:rsidR="00367E3E" w:rsidRPr="00A451EE">
              <w:rPr>
                <w:rFonts w:ascii="Arial" w:hAnsi="Arial" w:cs="Arial"/>
                <w:lang w:val="de-CH"/>
              </w:rPr>
              <w:t xml:space="preserve"> m</w:t>
            </w:r>
            <w:r w:rsidR="00367E3E" w:rsidRPr="00A451EE">
              <w:rPr>
                <w:rFonts w:ascii="Arial" w:hAnsi="Arial" w:cs="Arial"/>
                <w:vertAlign w:val="superscript"/>
                <w:lang w:val="de-CH"/>
              </w:rPr>
              <w:t>2</w:t>
            </w:r>
          </w:p>
        </w:tc>
      </w:tr>
      <w:tr w:rsidR="009151CB" w:rsidRPr="00A451EE" w14:paraId="22C178CD" w14:textId="77777777" w:rsidTr="00C80F3B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  <w:tcBorders>
              <w:bottom w:val="single" w:sz="4" w:space="0" w:color="auto"/>
            </w:tcBorders>
          </w:tcPr>
          <w:p w14:paraId="2144DD41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Matériaux: 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begin">
                <w:ffData>
                  <w:name w:val="MATERIALx"/>
                  <w:enabled/>
                  <w:calcOnExit w:val="0"/>
                  <w:textInput/>
                </w:ffData>
              </w:fldChar>
            </w:r>
            <w:bookmarkStart w:id="14" w:name="MATERIALx"/>
            <w:r w:rsidR="001E7AF0"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  <w:lang w:val="de-CH"/>
              </w:rPr>
            </w:r>
            <w:r w:rsidR="001E7AF0" w:rsidRPr="00A451EE">
              <w:rPr>
                <w:rFonts w:ascii="Arial" w:hAnsi="Arial" w:cs="Arial"/>
                <w:lang w:val="de-CH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end"/>
            </w:r>
            <w:bookmarkEnd w:id="14"/>
          </w:p>
        </w:tc>
        <w:tc>
          <w:tcPr>
            <w:tcW w:w="4501" w:type="dxa"/>
            <w:gridSpan w:val="4"/>
            <w:tcBorders>
              <w:bottom w:val="single" w:sz="4" w:space="0" w:color="auto"/>
            </w:tcBorders>
          </w:tcPr>
          <w:p w14:paraId="69E8CB05" w14:textId="77777777" w:rsidR="009151CB" w:rsidRPr="00A451EE" w:rsidRDefault="009151CB" w:rsidP="001E7AF0">
            <w:pPr>
              <w:spacing w:line="360" w:lineRule="auto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Nom du bateau: 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begin">
                <w:ffData>
                  <w:name w:val="Bootsname"/>
                  <w:enabled/>
                  <w:calcOnExit w:val="0"/>
                  <w:textInput/>
                </w:ffData>
              </w:fldChar>
            </w:r>
            <w:bookmarkStart w:id="15" w:name="Bootsname"/>
            <w:r w:rsidR="001E7AF0" w:rsidRPr="00A451EE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1E7AF0" w:rsidRPr="00A451EE">
              <w:rPr>
                <w:rFonts w:ascii="Arial" w:hAnsi="Arial" w:cs="Arial"/>
                <w:lang w:val="de-CH"/>
              </w:rPr>
            </w:r>
            <w:r w:rsidR="001E7AF0" w:rsidRPr="00A451EE">
              <w:rPr>
                <w:rFonts w:ascii="Arial" w:hAnsi="Arial" w:cs="Arial"/>
                <w:lang w:val="de-CH"/>
              </w:rPr>
              <w:fldChar w:fldCharType="separate"/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noProof/>
                <w:lang w:val="de-CH"/>
              </w:rPr>
              <w:t> </w:t>
            </w:r>
            <w:r w:rsidR="001E7AF0" w:rsidRPr="00A451EE">
              <w:rPr>
                <w:rFonts w:ascii="Arial" w:hAnsi="Arial" w:cs="Arial"/>
                <w:lang w:val="de-CH"/>
              </w:rPr>
              <w:fldChar w:fldCharType="end"/>
            </w:r>
            <w:bookmarkEnd w:id="15"/>
          </w:p>
        </w:tc>
      </w:tr>
      <w:tr w:rsidR="009151CB" w:rsidRPr="00A451EE" w14:paraId="0F67F0E6" w14:textId="77777777" w:rsidTr="00C80F3B">
        <w:trPr>
          <w:cantSplit/>
        </w:trPr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1F3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2.</w:t>
            </w:r>
          </w:p>
        </w:tc>
        <w:tc>
          <w:tcPr>
            <w:tcW w:w="44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6EA3E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Qui conduisait le bateau?</w:t>
            </w:r>
          </w:p>
        </w:tc>
        <w:tc>
          <w:tcPr>
            <w:tcW w:w="4501" w:type="dxa"/>
            <w:gridSpan w:val="4"/>
            <w:tcBorders>
              <w:left w:val="single" w:sz="4" w:space="0" w:color="auto"/>
            </w:tcBorders>
          </w:tcPr>
          <w:p w14:paraId="0A919E0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7B52E329" w14:textId="77777777" w:rsidTr="00C80F3B">
        <w:trPr>
          <w:cantSplit/>
        </w:trPr>
        <w:tc>
          <w:tcPr>
            <w:tcW w:w="354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21915B2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429" w:type="dxa"/>
            <w:gridSpan w:val="5"/>
            <w:vMerge w:val="restart"/>
            <w:tcBorders>
              <w:top w:val="nil"/>
            </w:tcBorders>
          </w:tcPr>
          <w:p w14:paraId="6063D351" w14:textId="77777777" w:rsidR="009151CB" w:rsidRPr="00A451EE" w:rsidRDefault="009151CB">
            <w:pPr>
              <w:pStyle w:val="berschrift1"/>
              <w:rPr>
                <w:rFonts w:ascii="Arial" w:hAnsi="Arial" w:cs="Arial"/>
                <w:lang w:val="fr-FR"/>
              </w:rPr>
            </w:pPr>
          </w:p>
        </w:tc>
        <w:tc>
          <w:tcPr>
            <w:tcW w:w="4501" w:type="dxa"/>
            <w:gridSpan w:val="4"/>
          </w:tcPr>
          <w:p w14:paraId="70AEC1E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4CF28134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top w:val="nil"/>
              <w:left w:val="nil"/>
            </w:tcBorders>
          </w:tcPr>
          <w:p w14:paraId="35E1871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429" w:type="dxa"/>
            <w:gridSpan w:val="5"/>
            <w:vMerge/>
          </w:tcPr>
          <w:p w14:paraId="2809610B" w14:textId="77777777" w:rsidR="009151CB" w:rsidRPr="00A451EE" w:rsidRDefault="009151CB">
            <w:pPr>
              <w:pStyle w:val="berschrift1"/>
              <w:rPr>
                <w:rFonts w:ascii="Arial" w:hAnsi="Arial" w:cs="Arial"/>
                <w:lang w:val="fr-FR"/>
              </w:rPr>
            </w:pPr>
          </w:p>
        </w:tc>
        <w:tc>
          <w:tcPr>
            <w:tcW w:w="4501" w:type="dxa"/>
            <w:gridSpan w:val="4"/>
          </w:tcPr>
          <w:p w14:paraId="0ADC9FF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540D5024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top w:val="nil"/>
              <w:left w:val="nil"/>
            </w:tcBorders>
          </w:tcPr>
          <w:p w14:paraId="0E538EF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429" w:type="dxa"/>
            <w:gridSpan w:val="5"/>
          </w:tcPr>
          <w:p w14:paraId="36A17DB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Le conducteur était-il en possession du permis nécessaire? </w:t>
            </w:r>
          </w:p>
        </w:tc>
        <w:tc>
          <w:tcPr>
            <w:tcW w:w="4501" w:type="dxa"/>
            <w:gridSpan w:val="4"/>
          </w:tcPr>
          <w:p w14:paraId="6C60AE5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9151CB" w:rsidRPr="00D217D3" w14:paraId="5D28E8BC" w14:textId="77777777" w:rsidTr="00C80F3B">
        <w:trPr>
          <w:cantSplit/>
        </w:trPr>
        <w:tc>
          <w:tcPr>
            <w:tcW w:w="354" w:type="dxa"/>
            <w:gridSpan w:val="2"/>
          </w:tcPr>
          <w:p w14:paraId="1DC85DC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3.</w:t>
            </w:r>
          </w:p>
        </w:tc>
        <w:tc>
          <w:tcPr>
            <w:tcW w:w="8930" w:type="dxa"/>
            <w:gridSpan w:val="9"/>
            <w:vMerge w:val="restart"/>
          </w:tcPr>
          <w:p w14:paraId="2AC1857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Quand et où le sinistre est-il survenu? </w:t>
            </w:r>
          </w:p>
        </w:tc>
      </w:tr>
      <w:tr w:rsidR="009151CB" w:rsidRPr="00D217D3" w14:paraId="5793580A" w14:textId="77777777" w:rsidTr="00C80F3B">
        <w:trPr>
          <w:cantSplit/>
          <w:trHeight w:val="244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0575665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  <w:vMerge/>
            <w:tcBorders>
              <w:bottom w:val="nil"/>
            </w:tcBorders>
          </w:tcPr>
          <w:p w14:paraId="03E3DC9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7B1F6122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AA54BC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970" w:type="dxa"/>
            <w:gridSpan w:val="2"/>
            <w:tcBorders>
              <w:top w:val="nil"/>
            </w:tcBorders>
          </w:tcPr>
          <w:p w14:paraId="4258EA7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date </w:t>
            </w:r>
          </w:p>
        </w:tc>
        <w:tc>
          <w:tcPr>
            <w:tcW w:w="2480" w:type="dxa"/>
            <w:gridSpan w:val="4"/>
            <w:tcBorders>
              <w:top w:val="nil"/>
            </w:tcBorders>
          </w:tcPr>
          <w:p w14:paraId="68276A2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année</w:t>
            </w:r>
          </w:p>
        </w:tc>
        <w:tc>
          <w:tcPr>
            <w:tcW w:w="2330" w:type="dxa"/>
            <w:gridSpan w:val="2"/>
            <w:tcBorders>
              <w:top w:val="nil"/>
            </w:tcBorders>
          </w:tcPr>
          <w:p w14:paraId="4B218B8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heure</w:t>
            </w:r>
          </w:p>
        </w:tc>
        <w:tc>
          <w:tcPr>
            <w:tcW w:w="2150" w:type="dxa"/>
            <w:tcBorders>
              <w:top w:val="nil"/>
            </w:tcBorders>
          </w:tcPr>
          <w:p w14:paraId="60F3917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lieu</w:t>
            </w:r>
          </w:p>
        </w:tc>
      </w:tr>
      <w:tr w:rsidR="009151CB" w:rsidRPr="00A451EE" w14:paraId="13F3DE18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DDE415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  <w:tcBorders>
              <w:bottom w:val="nil"/>
            </w:tcBorders>
          </w:tcPr>
          <w:p w14:paraId="527CDD40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Comment le sinistre est-il survenu?</w:t>
            </w:r>
          </w:p>
          <w:p w14:paraId="1B40C0D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Veuillez-en détailler le déroulement. </w:t>
            </w:r>
          </w:p>
          <w:p w14:paraId="1E328A6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Ne vous contentez pas de renvoyer au constat de police. </w:t>
            </w:r>
            <w:r w:rsidRPr="00A451EE">
              <w:rPr>
                <w:rFonts w:ascii="Arial" w:hAnsi="Arial" w:cs="Arial"/>
                <w:lang w:val="fr-FR"/>
              </w:rPr>
              <w:t>(Joignez éventuellement un schéma)</w:t>
            </w:r>
          </w:p>
        </w:tc>
      </w:tr>
      <w:tr w:rsidR="009151CB" w:rsidRPr="00A451EE" w14:paraId="6786A5E0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D9C084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  <w:tcBorders>
              <w:top w:val="nil"/>
            </w:tcBorders>
          </w:tcPr>
          <w:p w14:paraId="35F733B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3A6AFEB2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396726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2DAF556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65E7143A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5B9BCB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3188BDD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20F1DF2C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CFFE75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305AA82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1FB8D24A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A0B704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23DE3C3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011A6F42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0681F3A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0582AC5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311E4F27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E2AEEC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</w:tcPr>
          <w:p w14:paraId="0017EE5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133AC2BC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2CF47B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8930" w:type="dxa"/>
            <w:gridSpan w:val="9"/>
            <w:tcBorders>
              <w:bottom w:val="nil"/>
            </w:tcBorders>
          </w:tcPr>
          <w:p w14:paraId="14FEEF9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3C54D6A8" w14:textId="77777777" w:rsidTr="00C80F3B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04D6D5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14:paraId="456810D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Quel service de police </w:t>
            </w:r>
            <w:r w:rsidRPr="00A451EE">
              <w:rPr>
                <w:rFonts w:ascii="Arial" w:hAnsi="Arial" w:cs="Arial"/>
                <w:lang w:val="fr-FR"/>
              </w:rPr>
              <w:t>a établi le constat / enregistré votre déclaration (adresse / référence de dossier)?</w:t>
            </w:r>
          </w:p>
          <w:p w14:paraId="445B2CC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D2716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38FB932F" w14:textId="77777777" w:rsidTr="00C80F3B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DBBAFE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445794E5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6EF7F19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973023B" w14:textId="77777777" w:rsidTr="00C80F3B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64A327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077DCDA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004746C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2BC4B25" w14:textId="77777777" w:rsidTr="00C80F3B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C29654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  <w:vAlign w:val="center"/>
          </w:tcPr>
          <w:p w14:paraId="3B1F46D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Y a-t-il des témoins (nom et adresse)?</w:t>
            </w:r>
          </w:p>
          <w:p w14:paraId="39ED44C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5E735EC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0B06E64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7D87B901" w14:textId="77777777" w:rsidTr="00C80F3B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C9B83C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651AA7F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4AAA2CD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641A2093" w14:textId="77777777" w:rsidTr="00C80F3B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AD1475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29AA7E5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0CBDB01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3A6ACE38" w14:textId="77777777" w:rsidTr="00C80F3B">
        <w:trPr>
          <w:cantSplit/>
          <w:trHeight w:val="11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96091A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68C07CD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3B83629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1854133C" w14:textId="77777777" w:rsidTr="00C80F3B">
        <w:trPr>
          <w:cantSplit/>
          <w:trHeight w:val="200"/>
        </w:trPr>
        <w:tc>
          <w:tcPr>
            <w:tcW w:w="354" w:type="dxa"/>
            <w:gridSpan w:val="2"/>
            <w:tcBorders>
              <w:left w:val="single" w:sz="4" w:space="0" w:color="auto"/>
            </w:tcBorders>
          </w:tcPr>
          <w:p w14:paraId="2E760220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4.</w:t>
            </w: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</w:tcPr>
          <w:p w14:paraId="003C5FEB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Nom et adresse des sinistrés: </w:t>
            </w:r>
          </w:p>
          <w:p w14:paraId="2738692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3A25D7A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éventuellement n° de téléphone</w:t>
            </w: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58CF008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7CD0A6F4" w14:textId="77777777" w:rsidTr="00C80F3B">
        <w:trPr>
          <w:cantSplit/>
          <w:trHeight w:val="80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6C72B69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07D4B2BA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05D94FA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6BD063AC" w14:textId="77777777" w:rsidTr="00C80F3B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BA1EC2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3DEE7F32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01927CF5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9151CB" w:rsidRPr="00A451EE" w14:paraId="5EFF798D" w14:textId="77777777" w:rsidTr="00C80F3B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48C9ED2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11B59B82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single" w:sz="4" w:space="0" w:color="auto"/>
            </w:tcBorders>
          </w:tcPr>
          <w:p w14:paraId="7F1B8D0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A451EE" w14:paraId="5BA768BE" w14:textId="77777777" w:rsidTr="00C80F3B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9E6EED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7B66698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  <w:bottom w:val="nil"/>
            </w:tcBorders>
          </w:tcPr>
          <w:p w14:paraId="22EC3B3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5B9CD751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06A25BA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single" w:sz="4" w:space="0" w:color="auto"/>
              <w:right w:val="nil"/>
            </w:tcBorders>
          </w:tcPr>
          <w:p w14:paraId="43362F3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Quel est le rapport de parenté du sinistré avec vous? </w:t>
            </w:r>
          </w:p>
        </w:tc>
        <w:tc>
          <w:tcPr>
            <w:tcW w:w="4150" w:type="dxa"/>
            <w:gridSpan w:val="2"/>
            <w:tcBorders>
              <w:left w:val="nil"/>
            </w:tcBorders>
          </w:tcPr>
          <w:p w14:paraId="10BDC78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384F8663" w14:textId="77777777" w:rsidTr="00C80F3B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AFD24A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4C73050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</w:tcBorders>
          </w:tcPr>
          <w:p w14:paraId="73950E3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6596EB92" w14:textId="77777777" w:rsidTr="00C80F3B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DE34A2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73A15B6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150" w:type="dxa"/>
            <w:gridSpan w:val="2"/>
            <w:tcBorders>
              <w:left w:val="nil"/>
            </w:tcBorders>
          </w:tcPr>
          <w:p w14:paraId="103BEA4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69D83B12" w14:textId="77777777" w:rsidR="009151CB" w:rsidRPr="00A451EE" w:rsidRDefault="009151CB">
      <w:pPr>
        <w:rPr>
          <w:rFonts w:ascii="Arial" w:hAnsi="Arial" w:cs="Arial"/>
          <w:lang w:val="fr-FR"/>
        </w:rPr>
      </w:pPr>
    </w:p>
    <w:p w14:paraId="275F051F" w14:textId="77777777" w:rsidR="009151CB" w:rsidRPr="00A451EE" w:rsidRDefault="009151CB">
      <w:pPr>
        <w:rPr>
          <w:rFonts w:ascii="Arial" w:hAnsi="Arial" w:cs="Arial"/>
          <w:lang w:val="fr-FR"/>
        </w:rPr>
      </w:pPr>
    </w:p>
    <w:p w14:paraId="0354391A" w14:textId="77777777" w:rsidR="009151CB" w:rsidRDefault="009151CB">
      <w:pPr>
        <w:rPr>
          <w:rFonts w:ascii="Arial" w:hAnsi="Arial" w:cs="Arial"/>
          <w:lang w:val="fr-FR"/>
        </w:rPr>
      </w:pPr>
    </w:p>
    <w:p w14:paraId="511F4ED2" w14:textId="77777777" w:rsidR="001F2216" w:rsidRDefault="00D217D3">
      <w:pPr>
        <w:rPr>
          <w:rFonts w:ascii="Arial" w:hAnsi="Arial" w:cs="Arial"/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2C496E9" wp14:editId="7B4468F1">
            <wp:simplePos x="0" y="0"/>
            <wp:positionH relativeFrom="margin">
              <wp:align>center</wp:align>
            </wp:positionH>
            <wp:positionV relativeFrom="paragraph">
              <wp:posOffset>-383223</wp:posOffset>
            </wp:positionV>
            <wp:extent cx="397510" cy="371475"/>
            <wp:effectExtent l="0" t="0" r="2540" b="9525"/>
            <wp:wrapNone/>
            <wp:docPr id="3" name="Grafik 3" descr="Logo Mannhe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Logo Mannheimer.JP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59"/>
                    <a:stretch/>
                  </pic:blipFill>
                  <pic:spPr bwMode="auto">
                    <a:xfrm>
                      <a:off x="0" y="0"/>
                      <a:ext cx="39751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FA6DB" w14:textId="77777777" w:rsidR="001F2216" w:rsidRDefault="001F2216">
      <w:pPr>
        <w:rPr>
          <w:rFonts w:ascii="Arial" w:hAnsi="Arial" w:cs="Arial"/>
          <w:lang w:val="fr-FR"/>
        </w:rPr>
      </w:pPr>
    </w:p>
    <w:p w14:paraId="0E5104DD" w14:textId="77777777" w:rsidR="001F2216" w:rsidRDefault="001F2216">
      <w:pPr>
        <w:rPr>
          <w:rFonts w:ascii="Arial" w:hAnsi="Arial" w:cs="Arial"/>
          <w:lang w:val="fr-FR"/>
        </w:rPr>
      </w:pPr>
    </w:p>
    <w:p w14:paraId="55345BF0" w14:textId="77777777" w:rsidR="001F2216" w:rsidRPr="00A451EE" w:rsidRDefault="001F2216">
      <w:pPr>
        <w:rPr>
          <w:rFonts w:ascii="Arial" w:hAnsi="Arial" w:cs="Arial"/>
          <w:lang w:val="fr-FR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956"/>
        <w:gridCol w:w="863"/>
        <w:gridCol w:w="4039"/>
      </w:tblGrid>
      <w:tr w:rsidR="009151CB" w:rsidRPr="00D217D3" w14:paraId="04D5999E" w14:textId="77777777" w:rsidTr="00321D61">
        <w:trPr>
          <w:cantSplit/>
          <w:trHeight w:val="70"/>
        </w:trPr>
        <w:tc>
          <w:tcPr>
            <w:tcW w:w="354" w:type="dxa"/>
            <w:tcBorders>
              <w:left w:val="single" w:sz="4" w:space="0" w:color="auto"/>
            </w:tcBorders>
          </w:tcPr>
          <w:p w14:paraId="54B7F53B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5.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</w:tcBorders>
          </w:tcPr>
          <w:p w14:paraId="3047B99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Le sinistré est-il éventuellement lui-même responsable? Dans quelle mesure?</w:t>
            </w:r>
          </w:p>
          <w:p w14:paraId="4AA8AC6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43EBBD1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Des dommages-intérêts lui ont-ils été réclamés? </w:t>
            </w:r>
          </w:p>
          <w:p w14:paraId="45C31AD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68E9760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Vous estimez-vous responsable des dommages causés? Devez-vous procéder à la réparation du dommage causé?</w:t>
            </w:r>
          </w:p>
          <w:p w14:paraId="5F6104A4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27FBE03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366C0A90" w14:textId="77777777" w:rsidTr="00321D61">
        <w:trPr>
          <w:cantSplit/>
          <w:trHeight w:val="70"/>
        </w:trPr>
        <w:tc>
          <w:tcPr>
            <w:tcW w:w="354" w:type="dxa"/>
            <w:vMerge w:val="restart"/>
            <w:tcBorders>
              <w:left w:val="nil"/>
            </w:tcBorders>
          </w:tcPr>
          <w:p w14:paraId="1172EAA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0A0377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1D7BEE27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08747264" w14:textId="77777777" w:rsidTr="00321D61">
        <w:trPr>
          <w:cantSplit/>
          <w:trHeight w:val="70"/>
        </w:trPr>
        <w:tc>
          <w:tcPr>
            <w:tcW w:w="354" w:type="dxa"/>
            <w:vMerge/>
            <w:tcBorders>
              <w:left w:val="nil"/>
            </w:tcBorders>
          </w:tcPr>
          <w:p w14:paraId="69DE04B9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5681D9A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0644621C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295766E9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76550BD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7B51D90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3A3BF5F4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2D7E399C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1913C73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26CF841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020C50A3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63C65F8B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5E74D895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3A5C4D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497D377C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4D16FD1A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4C4C4CFC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26323232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6EBC690D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454E544A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05F89F26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2DFE19F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08371C8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234C19C7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left w:val="nil"/>
            </w:tcBorders>
          </w:tcPr>
          <w:p w14:paraId="69046E4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6A077A00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3BE0348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6D43C47C" w14:textId="77777777" w:rsidTr="00321D61">
        <w:trPr>
          <w:cantSplit/>
          <w:trHeight w:val="275"/>
        </w:trPr>
        <w:tc>
          <w:tcPr>
            <w:tcW w:w="354" w:type="dxa"/>
            <w:tcBorders>
              <w:left w:val="single" w:sz="4" w:space="0" w:color="auto"/>
              <w:bottom w:val="single" w:sz="4" w:space="0" w:color="auto"/>
            </w:tcBorders>
          </w:tcPr>
          <w:p w14:paraId="3985AF00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6.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</w:tcBorders>
          </w:tcPr>
          <w:p w14:paraId="58976652" w14:textId="77777777" w:rsidR="009151CB" w:rsidRPr="00A451EE" w:rsidRDefault="009151CB">
            <w:pPr>
              <w:pStyle w:val="berschrift1"/>
              <w:rPr>
                <w:rFonts w:ascii="Arial" w:hAnsi="Arial" w:cs="Arial"/>
                <w:b w:val="0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Indications sur le véhicule de sport nautique du sinistré: </w:t>
            </w:r>
          </w:p>
          <w:p w14:paraId="433D310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1D8EC032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0870122A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4E757A1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0BDADF3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66B10BC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>Dommages causés au sinistré</w:t>
            </w:r>
          </w:p>
          <w:p w14:paraId="311EAFBC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0148873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Par qui les réparations seront-elles effectuées? (adresse, n° de téléphone) </w:t>
            </w: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5678A44B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493E5AA9" w14:textId="77777777" w:rsidTr="00321D61">
        <w:trPr>
          <w:cantSplit/>
          <w:trHeight w:val="265"/>
        </w:trPr>
        <w:tc>
          <w:tcPr>
            <w:tcW w:w="354" w:type="dxa"/>
            <w:vMerge w:val="restart"/>
            <w:tcBorders>
              <w:left w:val="nil"/>
            </w:tcBorders>
          </w:tcPr>
          <w:p w14:paraId="5BD5BC4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31A5247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277400C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284ECA8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71BD7184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0BB8BD2F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0402C038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828F42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562ACE6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433C868E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22AF7986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894D485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0A9EAA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119BD7B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1C1B2405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0D5DA3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67205716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5EB9E1DF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56DF27EF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8419EE5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6879912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1AC37152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54DA3256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A0BF129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72F9CF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08A59F3A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3E511121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1C9E4E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95F860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70A67E8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47D55690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70B043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CAD9B09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7B214EB4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7FEEAF1B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E669FD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220FBB0D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5087AC6D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72380F1B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2C0930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0D51C8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7AB44E9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73C36226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BA8829B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AA761A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425937ED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6F265EE9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299950F4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79C371E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59F6E119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16A4306F" w14:textId="77777777" w:rsidTr="00321D61">
        <w:trPr>
          <w:cantSplit/>
          <w:trHeight w:val="265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2E1400E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5072E23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  <w:tcBorders>
              <w:top w:val="single" w:sz="4" w:space="0" w:color="auto"/>
            </w:tcBorders>
          </w:tcPr>
          <w:p w14:paraId="625CA14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026725E6" w14:textId="77777777" w:rsidTr="00321D61">
        <w:trPr>
          <w:cantSplit/>
          <w:trHeight w:val="31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3E2CDAB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1EF8ED91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</w:tcPr>
          <w:p w14:paraId="4EBEA25A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1EF50F73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A259BCE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1FD710F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4039" w:type="dxa"/>
          </w:tcPr>
          <w:p w14:paraId="18B2D07D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A451EE" w14:paraId="479FA792" w14:textId="77777777" w:rsidTr="00321D61">
        <w:trPr>
          <w:cantSplit/>
          <w:trHeight w:val="23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3A5E5F8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5184ADF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</w:tcPr>
          <w:p w14:paraId="6A11CAD8" w14:textId="77777777" w:rsidR="009151CB" w:rsidRPr="00A451EE" w:rsidRDefault="009151CB">
            <w:pPr>
              <w:rPr>
                <w:rFonts w:ascii="Arial" w:hAnsi="Arial" w:cs="Arial"/>
                <w:sz w:val="18"/>
                <w:lang w:val="fr-FR"/>
              </w:rPr>
            </w:pPr>
          </w:p>
        </w:tc>
      </w:tr>
      <w:tr w:rsidR="009151CB" w:rsidRPr="00D217D3" w14:paraId="7EBF3146" w14:textId="77777777" w:rsidTr="00321D61">
        <w:trPr>
          <w:cantSplit/>
          <w:trHeight w:val="27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2EC637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 w:val="restart"/>
          </w:tcPr>
          <w:p w14:paraId="51B13E8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17B96B0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Quel est le montant total des dommages?</w:t>
            </w:r>
          </w:p>
          <w:p w14:paraId="3F4BFA8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60D6169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Quelles parties ont été endommagées et de quel type de dommages s’agit-il? (Citez les parties une à une, puisque seules les réparations déclarées seront remboursées!)</w:t>
            </w:r>
          </w:p>
          <w:p w14:paraId="102D254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2EFCC64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324F5A5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2948F56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6EFB1C5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327A86E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  <w:p w14:paraId="219705C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39C6127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10DD79CD" w14:textId="77777777" w:rsidTr="00321D61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7D246AA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28EDA18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3F5A939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1222FE3B" w14:textId="77777777" w:rsidTr="00321D61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B9674C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760BD9A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3FAAAFB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A2CCDB4" w14:textId="77777777" w:rsidTr="00321D61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37FEA9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D583FF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7D9A794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FB13859" w14:textId="77777777" w:rsidTr="00321D61">
        <w:trPr>
          <w:cantSplit/>
          <w:trHeight w:val="267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3DC2B9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07FFD7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492C9DD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8F20FCC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CCB867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6F1B4A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01AB6FF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67B0604A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954D52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768169E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5DC8494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AB41E12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46AF0D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5A7436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3CD1764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6C476E7F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AF277E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2EF7B57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785B93F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20684F9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B66F85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08522BB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536342CD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329179CC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6F27F76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6B4B3E66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40A5C55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DD3A4D3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11FA480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9A8E70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6FB3551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5BCD7F26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4B671449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C8201F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3293666F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1A3157C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7593B1F0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E1E3BE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28EDB0C4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48F0AA5F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287C1E6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3CA7F00C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11B0DBE5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365931C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53C4D19B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40AA1202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5781A361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2B56E7C9" w14:textId="77777777" w:rsidTr="00321D61">
        <w:trPr>
          <w:cantSplit/>
          <w:trHeight w:val="150"/>
        </w:trPr>
        <w:tc>
          <w:tcPr>
            <w:tcW w:w="354" w:type="dxa"/>
            <w:vMerge/>
            <w:tcBorders>
              <w:top w:val="nil"/>
              <w:left w:val="nil"/>
            </w:tcBorders>
          </w:tcPr>
          <w:p w14:paraId="0AC96EF8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819" w:type="dxa"/>
            <w:gridSpan w:val="2"/>
            <w:vMerge/>
          </w:tcPr>
          <w:p w14:paraId="6CB2D2BE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4039" w:type="dxa"/>
            <w:tcBorders>
              <w:bottom w:val="single" w:sz="4" w:space="0" w:color="auto"/>
            </w:tcBorders>
            <w:vAlign w:val="bottom"/>
          </w:tcPr>
          <w:p w14:paraId="234BBB23" w14:textId="77777777" w:rsidR="009151CB" w:rsidRPr="00A451EE" w:rsidRDefault="009151CB">
            <w:pPr>
              <w:rPr>
                <w:rFonts w:ascii="Arial" w:hAnsi="Arial" w:cs="Arial"/>
                <w:lang w:val="fr-FR"/>
              </w:rPr>
            </w:pPr>
          </w:p>
        </w:tc>
      </w:tr>
      <w:tr w:rsidR="009151CB" w:rsidRPr="00D217D3" w14:paraId="14C6E72D" w14:textId="77777777" w:rsidTr="00321D61">
        <w:trPr>
          <w:cantSplit/>
        </w:trPr>
        <w:tc>
          <w:tcPr>
            <w:tcW w:w="9212" w:type="dxa"/>
            <w:gridSpan w:val="4"/>
          </w:tcPr>
          <w:p w14:paraId="4006DB1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620FEFB9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  <w:r w:rsidRPr="00A451EE">
              <w:rPr>
                <w:rFonts w:ascii="Arial" w:hAnsi="Arial" w:cs="Arial"/>
                <w:b/>
                <w:lang w:val="fr-FR"/>
              </w:rPr>
              <w:t xml:space="preserve">Le (la) soussigné(e) confirme avoir répondu de manière complète et sincère aux questions </w:t>
            </w:r>
            <w:r w:rsidR="00321D61" w:rsidRPr="00A451EE">
              <w:rPr>
                <w:rFonts w:ascii="Arial" w:hAnsi="Arial" w:cs="Arial"/>
                <w:b/>
                <w:lang w:val="fr-FR"/>
              </w:rPr>
              <w:t>ci-dessus et autorise la société à exiger le rapport de police</w:t>
            </w:r>
            <w:r w:rsidRPr="00A451EE">
              <w:rPr>
                <w:rFonts w:ascii="Arial" w:hAnsi="Arial" w:cs="Arial"/>
                <w:b/>
                <w:lang w:val="fr-FR"/>
              </w:rPr>
              <w:t xml:space="preserve">. </w:t>
            </w:r>
          </w:p>
          <w:p w14:paraId="186C7B67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9151CB" w:rsidRPr="00D217D3" w14:paraId="3C2F503E" w14:textId="77777777" w:rsidTr="00321D61">
        <w:trPr>
          <w:cantSplit/>
          <w:trHeight w:val="950"/>
        </w:trPr>
        <w:tc>
          <w:tcPr>
            <w:tcW w:w="9212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D9F6B2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57DDE39F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767236A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16A7BA74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3BA8AB83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  <w:p w14:paraId="50C8A358" w14:textId="77777777" w:rsidR="009151CB" w:rsidRPr="00A451EE" w:rsidRDefault="009151CB">
            <w:pPr>
              <w:rPr>
                <w:rFonts w:ascii="Arial" w:hAnsi="Arial" w:cs="Arial"/>
                <w:b/>
                <w:lang w:val="fr-FR"/>
              </w:rPr>
            </w:pPr>
          </w:p>
        </w:tc>
      </w:tr>
      <w:tr w:rsidR="009151CB" w:rsidRPr="00A451EE" w14:paraId="33C0C17D" w14:textId="77777777" w:rsidTr="00321D61">
        <w:trPr>
          <w:cantSplit/>
        </w:trPr>
        <w:tc>
          <w:tcPr>
            <w:tcW w:w="4310" w:type="dxa"/>
            <w:gridSpan w:val="2"/>
            <w:tcBorders>
              <w:left w:val="nil"/>
              <w:bottom w:val="nil"/>
            </w:tcBorders>
          </w:tcPr>
          <w:p w14:paraId="7E263C3A" w14:textId="77777777" w:rsidR="009151CB" w:rsidRPr="00A451EE" w:rsidRDefault="009151CB">
            <w:pPr>
              <w:jc w:val="center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>Lieu, date</w:t>
            </w:r>
          </w:p>
        </w:tc>
        <w:tc>
          <w:tcPr>
            <w:tcW w:w="4902" w:type="dxa"/>
            <w:gridSpan w:val="2"/>
            <w:tcBorders>
              <w:bottom w:val="nil"/>
              <w:right w:val="nil"/>
            </w:tcBorders>
          </w:tcPr>
          <w:p w14:paraId="1BE177E1" w14:textId="77777777" w:rsidR="009151CB" w:rsidRPr="00A451EE" w:rsidRDefault="009151CB">
            <w:pPr>
              <w:jc w:val="center"/>
              <w:rPr>
                <w:rFonts w:ascii="Arial" w:hAnsi="Arial" w:cs="Arial"/>
                <w:lang w:val="fr-FR"/>
              </w:rPr>
            </w:pPr>
            <w:r w:rsidRPr="00A451EE">
              <w:rPr>
                <w:rFonts w:ascii="Arial" w:hAnsi="Arial" w:cs="Arial"/>
                <w:lang w:val="fr-FR"/>
              </w:rPr>
              <w:t xml:space="preserve">Signature </w:t>
            </w:r>
          </w:p>
        </w:tc>
      </w:tr>
    </w:tbl>
    <w:p w14:paraId="04CBAE95" w14:textId="77777777" w:rsidR="009151CB" w:rsidRPr="00A451EE" w:rsidRDefault="009151CB" w:rsidP="00321D61">
      <w:pPr>
        <w:rPr>
          <w:rFonts w:ascii="Arial" w:hAnsi="Arial" w:cs="Arial"/>
          <w:lang w:val="fr-FR"/>
        </w:rPr>
      </w:pPr>
    </w:p>
    <w:sectPr w:rsidR="009151CB" w:rsidRPr="00A451EE">
      <w:pgSz w:w="11906" w:h="16838" w:code="9"/>
      <w:pgMar w:top="993" w:right="1418" w:bottom="992" w:left="1418" w:header="720" w:footer="720" w:gutter="0"/>
      <w:paperSrc w:first="14" w:other="1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B1"/>
    <w:rsid w:val="0013025D"/>
    <w:rsid w:val="001E7AF0"/>
    <w:rsid w:val="001F2216"/>
    <w:rsid w:val="002007CC"/>
    <w:rsid w:val="002842EB"/>
    <w:rsid w:val="00321D61"/>
    <w:rsid w:val="00367E3E"/>
    <w:rsid w:val="0049623B"/>
    <w:rsid w:val="00592D94"/>
    <w:rsid w:val="008F614A"/>
    <w:rsid w:val="009151CB"/>
    <w:rsid w:val="009245F5"/>
    <w:rsid w:val="00A023B1"/>
    <w:rsid w:val="00A451EE"/>
    <w:rsid w:val="00C634B3"/>
    <w:rsid w:val="00C80F3B"/>
    <w:rsid w:val="00CB4DF2"/>
    <w:rsid w:val="00D217D3"/>
    <w:rsid w:val="00DD2D2E"/>
    <w:rsid w:val="00EC16CF"/>
    <w:rsid w:val="00EE12DA"/>
    <w:rsid w:val="00F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8F5BDF"/>
  <w15:docId w15:val="{AA220C02-0111-4CD0-A51F-2A8D8EE5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" w:hAnsi="Frutiger 45"/>
      <w:b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4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45F5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knoepfel\OneDrive%20-%20Nautima%20Swiss\01%20Nautima%20-%20Daten\8%20Handb&#252;cher%20I%20Vorlagen\Vorlagen\SA_MCH_Haft_Franz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5d25fc-d85e-4335-b665-590c96fdf9aa" xsi:nil="true"/>
    <lcf76f155ced4ddcb4097134ff3c332f xmlns="46993cad-94f2-4f0b-bd49-234013448e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5DFCD7E596B9479D490C83537B6E0E" ma:contentTypeVersion="10" ma:contentTypeDescription="Ein neues Dokument erstellen." ma:contentTypeScope="" ma:versionID="91bd5e28083bc126b8a684c917549b1f">
  <xsd:schema xmlns:xsd="http://www.w3.org/2001/XMLSchema" xmlns:xs="http://www.w3.org/2001/XMLSchema" xmlns:p="http://schemas.microsoft.com/office/2006/metadata/properties" xmlns:ns2="46993cad-94f2-4f0b-bd49-234013448e1a" xmlns:ns3="cc5d25fc-d85e-4335-b665-590c96fdf9aa" targetNamespace="http://schemas.microsoft.com/office/2006/metadata/properties" ma:root="true" ma:fieldsID="fe4572a0dfa1bd28b2216cf0a2f30605" ns2:_="" ns3:_="">
    <xsd:import namespace="46993cad-94f2-4f0b-bd49-234013448e1a"/>
    <xsd:import namespace="cc5d25fc-d85e-4335-b665-590c96fdf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3cad-94f2-4f0b-bd49-234013448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aa2624a-6077-41fe-9fe4-e6abf76b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d25fc-d85e-4335-b665-590c96fdf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e90a7e-28c2-4695-a88f-3728cf51ae94}" ma:internalName="TaxCatchAll" ma:showField="CatchAllData" ma:web="cc5d25fc-d85e-4335-b665-590c96fdf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C20F4-2D64-44DE-8342-599B4B613F25}">
  <ds:schemaRefs>
    <ds:schemaRef ds:uri="http://schemas.microsoft.com/office/2006/metadata/properties"/>
    <ds:schemaRef ds:uri="http://schemas.microsoft.com/office/infopath/2007/PartnerControls"/>
    <ds:schemaRef ds:uri="cc5d25fc-d85e-4335-b665-590c96fdf9aa"/>
    <ds:schemaRef ds:uri="46993cad-94f2-4f0b-bd49-234013448e1a"/>
  </ds:schemaRefs>
</ds:datastoreItem>
</file>

<file path=customXml/itemProps2.xml><?xml version="1.0" encoding="utf-8"?>
<ds:datastoreItem xmlns:ds="http://schemas.openxmlformats.org/officeDocument/2006/customXml" ds:itemID="{3A77778C-BDE8-430F-BD5F-8E511E2B9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67E0EF-C124-4DA9-AB95-31AF89D31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3cad-94f2-4f0b-bd49-234013448e1a"/>
    <ds:schemaRef ds:uri="cc5d25fc-d85e-4335-b665-590c96fd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SA_MCH_Haft_Franz</Template>
  <TotalTime>0</TotalTime>
  <Pages>2</Pages>
  <Words>360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Schaden Nr</vt:lpstr>
    </vt:vector>
  </TitlesOfParts>
  <Company>Mannheimer Versicherung AG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 Nr</dc:title>
  <dc:creator>Marc Knöpfel</dc:creator>
  <cp:lastModifiedBy>Marc Oliver Knöpfel</cp:lastModifiedBy>
  <cp:revision>1</cp:revision>
  <cp:lastPrinted>2000-07-13T15:43:00Z</cp:lastPrinted>
  <dcterms:created xsi:type="dcterms:W3CDTF">2026-06-20T13:22:00Z</dcterms:created>
  <dcterms:modified xsi:type="dcterms:W3CDTF">2026-06-20T13:23:00Z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0x010100A35DFCD7E596B9479D490C83537B6E0E</vt:lpwstr>
  </property>
  <property fmtid="{D5CDD505-2E9C-101B-9397-08002B2CF9AE}" pid="3" name="Order">
    <vt:r8>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